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5403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950"/>
        <w:gridCol w:w="410"/>
        <w:gridCol w:w="250"/>
        <w:gridCol w:w="4487"/>
        <w:gridCol w:w="874"/>
        <w:gridCol w:w="4590"/>
      </w:tblGrid>
      <w:tr w:rsidR="00AC359D" w:rsidRPr="00980D8C" w14:paraId="4D3EC23D" w14:textId="77777777" w:rsidTr="00F708E3">
        <w:trPr>
          <w:trHeight w:val="5580"/>
        </w:trPr>
        <w:tc>
          <w:tcPr>
            <w:tcW w:w="4949" w:type="dxa"/>
            <w:vMerge w:val="restart"/>
            <w:tcBorders>
              <w:bottom w:val="nil"/>
            </w:tcBorders>
          </w:tcPr>
          <w:p w14:paraId="1A6044CC" w14:textId="77777777" w:rsidR="00AC359D" w:rsidRPr="0063466B" w:rsidRDefault="00AC359D" w:rsidP="004A01F8">
            <w:pPr>
              <w:pStyle w:val="Heading1"/>
              <w:rPr>
                <w:rFonts w:ascii="Letter-join Plus 1" w:hAnsi="Letter-join Plus 1"/>
                <w:color w:val="009999"/>
                <w:sz w:val="22"/>
              </w:rPr>
            </w:pPr>
            <w:bookmarkStart w:id="0" w:name="_Hlk514276837"/>
            <w:r w:rsidRPr="0063466B">
              <w:rPr>
                <w:rFonts w:ascii="Letter-join Plus 1" w:hAnsi="Letter-join Plus 1"/>
                <w:color w:val="009999"/>
                <w:sz w:val="22"/>
              </w:rPr>
              <w:t>Message from the Principal</w:t>
            </w:r>
          </w:p>
          <w:p w14:paraId="3D31C9AC" w14:textId="77777777" w:rsidR="00AC359D" w:rsidRPr="0063466B" w:rsidRDefault="00AC359D" w:rsidP="0011066B">
            <w:pPr>
              <w:pStyle w:val="Heading1"/>
              <w:rPr>
                <w:rFonts w:ascii="Letter-join Plus 1" w:hAnsi="Letter-join Plus 1"/>
                <w:sz w:val="22"/>
              </w:rPr>
            </w:pPr>
            <w:r w:rsidRPr="0063466B">
              <w:rPr>
                <w:rFonts w:ascii="Letter-join Plus 1" w:hAnsi="Letter-join Plus 1"/>
                <w:sz w:val="22"/>
              </w:rPr>
              <w:t>Dear families</w:t>
            </w:r>
            <w:bookmarkEnd w:id="0"/>
          </w:p>
          <w:p w14:paraId="3D40B3AD" w14:textId="7165AC16" w:rsidR="001236C1" w:rsidRPr="0063466B" w:rsidRDefault="00E969DF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 xml:space="preserve">Happy New Year! </w:t>
            </w:r>
          </w:p>
          <w:p w14:paraId="0D25B9AC" w14:textId="7A6BF933" w:rsidR="002B26AA" w:rsidRPr="0063466B" w:rsidRDefault="009E3A7A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 xml:space="preserve">We were all very grateful to our families for your support with </w:t>
            </w:r>
            <w:r w:rsidR="002B26AA" w:rsidRPr="0063466B">
              <w:rPr>
                <w:rFonts w:ascii="Letter-join Plus 1" w:hAnsi="Letter-join Plus 1"/>
                <w:lang w:val="en-GB"/>
              </w:rPr>
              <w:t xml:space="preserve">Covid management at the beginning of the term. You are all very pro-active which really does support to keep the school functioning as best as it can! </w:t>
            </w:r>
            <w:r w:rsidR="006B2918" w:rsidRPr="0063466B">
              <w:rPr>
                <w:rFonts w:ascii="Letter-join Plus 1" w:hAnsi="Letter-join Plus 1"/>
                <w:lang w:val="en-GB"/>
              </w:rPr>
              <w:t xml:space="preserve">Again, if you or your child test positive on a lateral flow test, or your child develops any Covid symptoms, please contact the school straight away so that we can provide guidance. </w:t>
            </w:r>
          </w:p>
          <w:p w14:paraId="36981261" w14:textId="77777777" w:rsidR="006B2918" w:rsidRPr="0063466B" w:rsidRDefault="002B26AA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>On behalf of the team, I</w:t>
            </w:r>
            <w:r w:rsidR="00866D7F" w:rsidRPr="0063466B">
              <w:rPr>
                <w:rFonts w:ascii="Letter-join Plus 1" w:hAnsi="Letter-join Plus 1"/>
                <w:lang w:val="en-GB"/>
              </w:rPr>
              <w:t xml:space="preserve"> would like to officially </w:t>
            </w:r>
            <w:r w:rsidRPr="0063466B">
              <w:rPr>
                <w:rFonts w:ascii="Letter-join Plus 1" w:hAnsi="Letter-join Plus 1"/>
                <w:lang w:val="en-GB"/>
              </w:rPr>
              <w:t xml:space="preserve">welcome </w:t>
            </w:r>
            <w:r w:rsidR="00866D7F" w:rsidRPr="0063466B">
              <w:rPr>
                <w:rFonts w:ascii="Letter-join Plus 1" w:hAnsi="Letter-join Plus 1"/>
                <w:lang w:val="en-GB"/>
              </w:rPr>
              <w:t xml:space="preserve">Ms Ricardina </w:t>
            </w:r>
            <w:r w:rsidRPr="0063466B">
              <w:rPr>
                <w:rFonts w:ascii="Letter-join Plus 1" w:hAnsi="Letter-join Plus 1"/>
                <w:lang w:val="en-GB"/>
              </w:rPr>
              <w:t xml:space="preserve">to our APSoL family. The Reception children have settled incredibly well this </w:t>
            </w:r>
            <w:r w:rsidR="006B2918" w:rsidRPr="0063466B">
              <w:rPr>
                <w:rFonts w:ascii="Letter-join Plus 1" w:hAnsi="Letter-join Plus 1"/>
                <w:lang w:val="en-GB"/>
              </w:rPr>
              <w:t xml:space="preserve">term! </w:t>
            </w:r>
          </w:p>
          <w:p w14:paraId="45F2752F" w14:textId="69B65576" w:rsidR="00ED44EA" w:rsidRPr="0063466B" w:rsidRDefault="00ED44EA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>This term, our class topics are</w:t>
            </w:r>
            <w:r w:rsidR="000F2DEA" w:rsidRPr="0063466B">
              <w:rPr>
                <w:rFonts w:ascii="Letter-join Plus 1" w:hAnsi="Letter-join Plus 1"/>
                <w:lang w:val="en-GB"/>
              </w:rPr>
              <w:t>:</w:t>
            </w:r>
          </w:p>
          <w:p w14:paraId="5F757B66" w14:textId="5712BDF5" w:rsidR="000F2DEA" w:rsidRPr="0063466B" w:rsidRDefault="000F2DEA" w:rsidP="00701109">
            <w:pPr>
              <w:rPr>
                <w:rFonts w:ascii="Letter-join Plus 1" w:hAnsi="Letter-join Plus 1"/>
                <w:b/>
                <w:bCs/>
                <w:lang w:val="fr-FR"/>
              </w:rPr>
            </w:pPr>
            <w:r w:rsidRPr="0063466B">
              <w:rPr>
                <w:rFonts w:ascii="Letter-join Plus 1" w:hAnsi="Letter-join Plus 1"/>
                <w:b/>
                <w:bCs/>
                <w:lang w:val="fr-FR"/>
              </w:rPr>
              <w:t>Reception -Traditional Tales (fairytales)</w:t>
            </w:r>
          </w:p>
          <w:p w14:paraId="68E7DC01" w14:textId="15144F79" w:rsidR="000F2DEA" w:rsidRPr="0063466B" w:rsidRDefault="000F2DEA" w:rsidP="00701109">
            <w:pPr>
              <w:rPr>
                <w:rFonts w:ascii="Letter-join Plus 1" w:hAnsi="Letter-join Plus 1"/>
                <w:b/>
                <w:bCs/>
                <w:lang w:val="en-GB"/>
              </w:rPr>
            </w:pPr>
            <w:r w:rsidRPr="0063466B">
              <w:rPr>
                <w:rFonts w:ascii="Letter-join Plus 1" w:hAnsi="Letter-join Plus 1"/>
                <w:b/>
                <w:bCs/>
                <w:lang w:val="en-GB"/>
              </w:rPr>
              <w:t>Year 1 - Toys (past and present)</w:t>
            </w:r>
          </w:p>
          <w:p w14:paraId="3146109F" w14:textId="77777777" w:rsidR="00E64373" w:rsidRDefault="000F2DEA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 xml:space="preserve">We have very exciting workshops and trips planned for this term to further enrich the children’s learning, including a Freshwater Theatre Company workshop for Reception and Year 1 vising </w:t>
            </w:r>
            <w:r w:rsidR="00A23ADC" w:rsidRPr="0063466B">
              <w:rPr>
                <w:rFonts w:ascii="Letter-join Plus 1" w:hAnsi="Letter-join Plus 1"/>
                <w:lang w:val="en-GB"/>
              </w:rPr>
              <w:t xml:space="preserve">Pollock’s Toy Museum! </w:t>
            </w:r>
          </w:p>
          <w:p w14:paraId="21D13368" w14:textId="44165B20" w:rsidR="001236C1" w:rsidRPr="0063466B" w:rsidRDefault="00A23ADC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 xml:space="preserve">One of our </w:t>
            </w:r>
            <w:r w:rsidR="00E64373">
              <w:rPr>
                <w:rFonts w:ascii="Letter-join Plus 1" w:hAnsi="Letter-join Plus 1"/>
                <w:lang w:val="en-GB"/>
              </w:rPr>
              <w:t xml:space="preserve">parents in Reception and has offered to lead </w:t>
            </w:r>
            <w:r w:rsidRPr="0063466B">
              <w:rPr>
                <w:rFonts w:ascii="Letter-join Plus 1" w:hAnsi="Letter-join Plus 1"/>
                <w:lang w:val="en-GB"/>
              </w:rPr>
              <w:t xml:space="preserve">a </w:t>
            </w:r>
            <w:r w:rsidR="00516ABA" w:rsidRPr="0063466B">
              <w:rPr>
                <w:rFonts w:ascii="Letter-join Plus 1" w:hAnsi="Letter-join Plus 1"/>
                <w:lang w:val="en-GB"/>
              </w:rPr>
              <w:t xml:space="preserve">design workshop for Reception children </w:t>
            </w:r>
            <w:r w:rsidR="00237ABD" w:rsidRPr="0063466B">
              <w:rPr>
                <w:rFonts w:ascii="Letter-join Plus 1" w:hAnsi="Letter-join Plus 1"/>
                <w:lang w:val="en-GB"/>
              </w:rPr>
              <w:t>as they are learning about different types of houses</w:t>
            </w:r>
            <w:r w:rsidR="009F12FE">
              <w:rPr>
                <w:rFonts w:ascii="Letter-join Plus 1" w:hAnsi="Letter-join Plus 1"/>
                <w:lang w:val="en-GB"/>
              </w:rPr>
              <w:t>. I</w:t>
            </w:r>
            <w:r w:rsidR="00237ABD" w:rsidRPr="0063466B">
              <w:rPr>
                <w:rFonts w:ascii="Letter-join Plus 1" w:hAnsi="Letter-join Plus 1"/>
                <w:lang w:val="en-GB"/>
              </w:rPr>
              <w:t>f you would like to get involved or have a particular interest</w:t>
            </w:r>
            <w:r w:rsidR="009F12FE">
              <w:rPr>
                <w:rFonts w:ascii="Letter-join Plus 1" w:hAnsi="Letter-join Plus 1"/>
                <w:lang w:val="en-GB"/>
              </w:rPr>
              <w:t xml:space="preserve"> or skill</w:t>
            </w:r>
            <w:r w:rsidR="00237ABD" w:rsidRPr="0063466B">
              <w:rPr>
                <w:rFonts w:ascii="Letter-join Plus 1" w:hAnsi="Letter-join Plus 1"/>
                <w:lang w:val="en-GB"/>
              </w:rPr>
              <w:t xml:space="preserve">, </w:t>
            </w:r>
            <w:r w:rsidR="0063466B" w:rsidRPr="0063466B">
              <w:rPr>
                <w:rFonts w:ascii="Letter-join Plus 1" w:hAnsi="Letter-join Plus 1"/>
                <w:lang w:val="en-GB"/>
              </w:rPr>
              <w:t>please let us know</w:t>
            </w:r>
            <w:r w:rsidR="009F12FE">
              <w:rPr>
                <w:rFonts w:ascii="Letter-join Plus 1" w:hAnsi="Letter-join Plus 1"/>
                <w:lang w:val="en-GB"/>
              </w:rPr>
              <w:t xml:space="preserve"> via the school email or informing your child’s class teacher. </w:t>
            </w:r>
          </w:p>
          <w:p w14:paraId="26275700" w14:textId="7639C897" w:rsidR="00AC359D" w:rsidRPr="0063466B" w:rsidRDefault="00AC359D" w:rsidP="00701109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 xml:space="preserve">Best regards, </w:t>
            </w:r>
          </w:p>
          <w:p w14:paraId="6FEF867D" w14:textId="1E32F76B" w:rsidR="00AC359D" w:rsidRPr="0063466B" w:rsidRDefault="00AC359D" w:rsidP="0050396E">
            <w:pPr>
              <w:rPr>
                <w:rFonts w:ascii="Letter-join Plus 1" w:hAnsi="Letter-join Plus 1"/>
                <w:lang w:val="en-GB"/>
              </w:rPr>
            </w:pPr>
            <w:r w:rsidRPr="0063466B">
              <w:rPr>
                <w:rFonts w:ascii="Letter-join Plus 1" w:hAnsi="Letter-join Plus 1"/>
                <w:lang w:val="en-GB"/>
              </w:rPr>
              <w:t>Ms Marta Correia</w:t>
            </w:r>
          </w:p>
        </w:tc>
        <w:tc>
          <w:tcPr>
            <w:tcW w:w="410" w:type="dxa"/>
            <w:tcBorders>
              <w:bottom w:val="nil"/>
            </w:tcBorders>
          </w:tcPr>
          <w:p w14:paraId="34A8F9F6" w14:textId="77777777" w:rsidR="00AC359D" w:rsidRPr="0063466B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250" w:type="dxa"/>
            <w:tcBorders>
              <w:bottom w:val="nil"/>
            </w:tcBorders>
          </w:tcPr>
          <w:p w14:paraId="53075861" w14:textId="0DFC5235" w:rsidR="00AC359D" w:rsidRPr="00B34206" w:rsidRDefault="009930BA" w:rsidP="00701109">
            <w:pPr>
              <w:rPr>
                <w:noProof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515CCA8" wp14:editId="1416A3AB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2891155</wp:posOffset>
                      </wp:positionV>
                      <wp:extent cx="3286125" cy="4305300"/>
                      <wp:effectExtent l="0" t="0" r="9525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6125" cy="430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93F632" w14:textId="66174762" w:rsidR="0063466B" w:rsidRPr="00B50B71" w:rsidRDefault="00C31FC1" w:rsidP="00A65F96">
                                  <w:pPr>
                                    <w:rPr>
                                      <w:rFonts w:ascii="Letter-join Plus 1" w:hAnsi="Letter-join Plus 1"/>
                                      <w:u w:val="single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u w:val="single"/>
                                      <w:lang w:val="en-GB"/>
                                    </w:rPr>
                                    <w:t>Talent Show 2022</w:t>
                                  </w:r>
                                </w:p>
                                <w:p w14:paraId="0F8C5400" w14:textId="5A1ED580" w:rsidR="00FA3038" w:rsidRPr="00B50B71" w:rsidRDefault="00FA3038" w:rsidP="00A65F96">
                                  <w:pPr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Before half</w:t>
                                  </w:r>
                                  <w:r w:rsidR="001D6AE0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-</w:t>
                                  </w: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term, the children will have the opportunity to perform in our very first Talent show! Your child</w:t>
                                  </w:r>
                                  <w:r w:rsidR="001D6AE0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’</w:t>
                                  </w: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s application </w:t>
                                  </w:r>
                                  <w:r w:rsidR="001D6AE0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needs to be submitted by email. </w:t>
                                  </w:r>
                                </w:p>
                                <w:p w14:paraId="506E070B" w14:textId="51ACB5CA" w:rsidR="0020439B" w:rsidRPr="00B50B71" w:rsidRDefault="0020439B" w:rsidP="00A65F96">
                                  <w:pPr>
                                    <w:rPr>
                                      <w:rFonts w:ascii="Letter-join Plus 1" w:hAnsi="Letter-join Plus 1"/>
                                      <w:u w:val="single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u w:val="single"/>
                                      <w:lang w:val="en-GB"/>
                                    </w:rPr>
                                    <w:t>Trips &amp;Workshops</w:t>
                                  </w:r>
                                </w:p>
                                <w:p w14:paraId="6E895778" w14:textId="3242C780" w:rsidR="001E75FA" w:rsidRPr="00B50B71" w:rsidRDefault="004E2762" w:rsidP="00A65F96">
                                  <w:pPr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Year 1 – Pollocks Toy Museum </w:t>
                                  </w:r>
                                  <w:r w:rsidR="00EE6792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3/2/2022</w:t>
                                  </w:r>
                                  <w:r w:rsidR="001E75F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4C97CA" wp14:editId="3E67F3B4">
                                        <wp:extent cx="1028700" cy="500083"/>
                                        <wp:effectExtent l="0" t="0" r="0" b="0"/>
                                        <wp:docPr id="49" name="Picture 49" descr="A picture containing text, cluttered, sho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Picture 49" descr="A picture containing text, cluttered, shop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613" cy="508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7B82675" w14:textId="28F265B1" w:rsidR="004E2762" w:rsidRDefault="004E2762" w:rsidP="00A65F96">
                                  <w:pPr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Reception - Freshwater Theatre Company workshop at APSOL</w:t>
                                  </w:r>
                                  <w:r w:rsidR="00EE6792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 20/1/2022</w:t>
                                  </w:r>
                                </w:p>
                                <w:p w14:paraId="7015A701" w14:textId="571CB60F" w:rsidR="001E75FA" w:rsidRPr="00276028" w:rsidRDefault="00BA7DA3" w:rsidP="00A65F96">
                                  <w:pPr>
                                    <w:rPr>
                                      <w:rFonts w:ascii="Letter-join Plus 1" w:hAnsi="Letter-join Plus 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1350B" wp14:editId="0EDCA770">
                                        <wp:extent cx="1085850" cy="407670"/>
                                        <wp:effectExtent l="0" t="0" r="0" b="0"/>
                                        <wp:docPr id="50" name="Picture 50" descr="Text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Picture 50" descr="Text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2979" cy="414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11CE9B" w14:textId="6923E1EA" w:rsidR="00C31FC1" w:rsidRPr="00B50B71" w:rsidRDefault="00C31FC1" w:rsidP="00A65F96">
                                  <w:pPr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House design workshop with parent </w:t>
                                  </w:r>
                                  <w:r w:rsidR="00EE6792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architect</w:t>
                                  </w:r>
                                  <w:r w:rsidR="00387CD0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 20/1/2022</w:t>
                                  </w:r>
                                </w:p>
                                <w:p w14:paraId="7CF4A7E2" w14:textId="19222178" w:rsidR="00AC359D" w:rsidRPr="00B50B71" w:rsidRDefault="00DE55F0" w:rsidP="00A65F96">
                                  <w:pPr>
                                    <w:rPr>
                                      <w:rFonts w:ascii="Letter-join Plus 1" w:hAnsi="Letter-join Plus 1"/>
                                      <w:u w:val="single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u w:val="single"/>
                                      <w:lang w:val="en-GB"/>
                                    </w:rPr>
                                    <w:t>Home-learning projects</w:t>
                                  </w:r>
                                </w:p>
                                <w:p w14:paraId="14AD8E4B" w14:textId="57DF2872" w:rsidR="00DE55F0" w:rsidRPr="00B50B71" w:rsidRDefault="00DE55F0" w:rsidP="00A65F96">
                                  <w:pPr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</w:pPr>
                                  <w:r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Knowledge Organizers were emailed on the first week of term. Home/learning projects are due week commencing </w:t>
                                  </w:r>
                                  <w:r w:rsidR="00B50B71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>24</w:t>
                                  </w:r>
                                  <w:r w:rsidR="00B50B71" w:rsidRPr="00B50B71">
                                    <w:rPr>
                                      <w:rFonts w:ascii="Letter-join Plus 1" w:hAnsi="Letter-join Plus 1"/>
                                      <w:vertAlign w:val="superscript"/>
                                      <w:lang w:val="en-GB"/>
                                    </w:rPr>
                                    <w:t>th</w:t>
                                  </w:r>
                                  <w:r w:rsidR="00B50B71" w:rsidRPr="00B50B71">
                                    <w:rPr>
                                      <w:rFonts w:ascii="Letter-join Plus 1" w:hAnsi="Letter-join Plus 1"/>
                                      <w:lang w:val="en-GB"/>
                                    </w:rPr>
                                    <w:t xml:space="preserve"> January. </w:t>
                                  </w:r>
                                </w:p>
                                <w:p w14:paraId="40D1F0FC" w14:textId="77777777" w:rsidR="00AC359D" w:rsidRDefault="00AC359D" w:rsidP="00A65F9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2ACC251" w14:textId="77777777" w:rsidR="00AC359D" w:rsidRDefault="00AC359D" w:rsidP="00A65F9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DCD83E5" w14:textId="77777777" w:rsidR="00AC359D" w:rsidRDefault="00AC359D" w:rsidP="00A65F9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D656806" w14:textId="77777777" w:rsidR="00AC359D" w:rsidRPr="00A65F96" w:rsidRDefault="00AC359D" w:rsidP="00A65F9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5CE6B5A" w14:textId="67F8BEB9" w:rsidR="00AC359D" w:rsidRPr="009458D0" w:rsidRDefault="00AC359D" w:rsidP="009458D0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5CCA8" id="Rectangle 18" o:spid="_x0000_s1026" style="position:absolute;margin-left:-20.25pt;margin-top:227.65pt;width:258.75pt;height:3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" fillcolor="#7030a0" stroked="f" strokeweight="1pt">
                      <v:textbox>
                        <w:txbxContent>
                          <w:p w14:paraId="4C93F632" w14:textId="66174762" w:rsidR="0063466B" w:rsidRPr="00B50B71" w:rsidRDefault="00C31FC1" w:rsidP="00A65F96">
                            <w:pPr>
                              <w:rPr>
                                <w:rFonts w:ascii="Letter-join Plus 1" w:hAnsi="Letter-join Plus 1"/>
                                <w:u w:val="single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u w:val="single"/>
                                <w:lang w:val="en-GB"/>
                              </w:rPr>
                              <w:t>Talent Show 2022</w:t>
                            </w:r>
                          </w:p>
                          <w:p w14:paraId="0F8C5400" w14:textId="5A1ED580" w:rsidR="00FA3038" w:rsidRPr="00B50B71" w:rsidRDefault="00FA3038" w:rsidP="00A65F96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Before half</w:t>
                            </w:r>
                            <w:r w:rsidR="001D6AE0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-</w:t>
                            </w: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term, the children will have the opportunity to perform in our very first Talent show! Your child</w:t>
                            </w:r>
                            <w:r w:rsidR="001D6AE0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’</w:t>
                            </w: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s application </w:t>
                            </w:r>
                            <w:r w:rsidR="001D6AE0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needs to be submitted by email. </w:t>
                            </w:r>
                          </w:p>
                          <w:p w14:paraId="506E070B" w14:textId="51ACB5CA" w:rsidR="0020439B" w:rsidRPr="00B50B71" w:rsidRDefault="0020439B" w:rsidP="00A65F96">
                            <w:pPr>
                              <w:rPr>
                                <w:rFonts w:ascii="Letter-join Plus 1" w:hAnsi="Letter-join Plus 1"/>
                                <w:u w:val="single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u w:val="single"/>
                                <w:lang w:val="en-GB"/>
                              </w:rPr>
                              <w:t>Trips &amp;Workshops</w:t>
                            </w:r>
                          </w:p>
                          <w:p w14:paraId="6E895778" w14:textId="3242C780" w:rsidR="001E75FA" w:rsidRPr="00B50B71" w:rsidRDefault="004E2762" w:rsidP="00A65F96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Year 1 – Pollocks Toy Museum </w:t>
                            </w:r>
                            <w:r w:rsidR="00EE6792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3/2/2022</w:t>
                            </w:r>
                            <w:r w:rsidR="001E75FA">
                              <w:rPr>
                                <w:noProof/>
                              </w:rPr>
                              <w:drawing>
                                <wp:inline distT="0" distB="0" distL="0" distR="0" wp14:anchorId="3D4C97CA" wp14:editId="3E67F3B4">
                                  <wp:extent cx="1028700" cy="500083"/>
                                  <wp:effectExtent l="0" t="0" r="0" b="0"/>
                                  <wp:docPr id="49" name="Picture 49" descr="A picture containing text, cluttered, sho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 descr="A picture containing text, cluttered, sho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613" cy="508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B82675" w14:textId="28F265B1" w:rsidR="004E2762" w:rsidRDefault="004E2762" w:rsidP="00A65F96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Reception - Freshwater Theatre Company workshop at APSOL</w:t>
                            </w:r>
                            <w:r w:rsidR="00EE6792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 20/1/2022</w:t>
                            </w:r>
                          </w:p>
                          <w:p w14:paraId="7015A701" w14:textId="571CB60F" w:rsidR="001E75FA" w:rsidRPr="00276028" w:rsidRDefault="00BA7DA3" w:rsidP="00A65F96">
                            <w:pPr>
                              <w:rPr>
                                <w:rFonts w:ascii="Letter-join Plus 1" w:hAnsi="Letter-join Plus 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1350B" wp14:editId="0EDCA770">
                                  <wp:extent cx="1085850" cy="407670"/>
                                  <wp:effectExtent l="0" t="0" r="0" b="0"/>
                                  <wp:docPr id="50" name="Picture 50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979" cy="414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11CE9B" w14:textId="6923E1EA" w:rsidR="00C31FC1" w:rsidRPr="00B50B71" w:rsidRDefault="00C31FC1" w:rsidP="00A65F96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House design workshop with parent </w:t>
                            </w:r>
                            <w:r w:rsidR="00EE6792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architect</w:t>
                            </w:r>
                            <w:r w:rsidR="00387CD0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 20/1/2022</w:t>
                            </w:r>
                          </w:p>
                          <w:p w14:paraId="7CF4A7E2" w14:textId="19222178" w:rsidR="00AC359D" w:rsidRPr="00B50B71" w:rsidRDefault="00DE55F0" w:rsidP="00A65F96">
                            <w:pPr>
                              <w:rPr>
                                <w:rFonts w:ascii="Letter-join Plus 1" w:hAnsi="Letter-join Plus 1"/>
                                <w:u w:val="single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u w:val="single"/>
                                <w:lang w:val="en-GB"/>
                              </w:rPr>
                              <w:t>Home-learning projects</w:t>
                            </w:r>
                          </w:p>
                          <w:p w14:paraId="14AD8E4B" w14:textId="57DF2872" w:rsidR="00DE55F0" w:rsidRPr="00B50B71" w:rsidRDefault="00DE55F0" w:rsidP="00A65F96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Knowledge Organizers were emailed on the first week of term. Home/learning projects are due week commencing </w:t>
                            </w:r>
                            <w:r w:rsidR="00B50B71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>24</w:t>
                            </w:r>
                            <w:r w:rsidR="00B50B71" w:rsidRPr="00B50B71">
                              <w:rPr>
                                <w:rFonts w:ascii="Letter-join Plus 1" w:hAnsi="Letter-join Plus 1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B50B71" w:rsidRPr="00B50B71"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 January. </w:t>
                            </w:r>
                          </w:p>
                          <w:p w14:paraId="40D1F0FC" w14:textId="77777777" w:rsidR="00AC359D" w:rsidRDefault="00AC359D" w:rsidP="00A65F9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2ACC251" w14:textId="77777777" w:rsidR="00AC359D" w:rsidRDefault="00AC359D" w:rsidP="00A65F9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DCD83E5" w14:textId="77777777" w:rsidR="00AC359D" w:rsidRDefault="00AC359D" w:rsidP="00A65F9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D656806" w14:textId="77777777" w:rsidR="00AC359D" w:rsidRPr="00A65F96" w:rsidRDefault="00AC359D" w:rsidP="00A65F9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5CE6B5A" w14:textId="67F8BEB9" w:rsidR="00AC359D" w:rsidRPr="009458D0" w:rsidRDefault="00AC359D" w:rsidP="009458D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487" w:type="dxa"/>
            <w:tcBorders>
              <w:bottom w:val="nil"/>
            </w:tcBorders>
          </w:tcPr>
          <w:p w14:paraId="5F93D2D3" w14:textId="77777777" w:rsidR="00741AE2" w:rsidRPr="009930BA" w:rsidRDefault="00741AE2" w:rsidP="00701109">
            <w:pPr>
              <w:rPr>
                <w:rFonts w:ascii="Letter-join Plus 1" w:hAnsi="Letter-join Plus 1"/>
                <w:color w:val="FFFFFF" w:themeColor="background1"/>
                <w:lang w:val="en-GB"/>
              </w:rPr>
            </w:pPr>
            <w:r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>Parent - Teacher Meetings</w:t>
            </w:r>
          </w:p>
          <w:p w14:paraId="03ACFEAF" w14:textId="77777777" w:rsidR="009930BA" w:rsidRPr="009930BA" w:rsidRDefault="00741AE2" w:rsidP="00701109">
            <w:pPr>
              <w:rPr>
                <w:rFonts w:ascii="Letter-join Plus 1" w:hAnsi="Letter-join Plus 1"/>
                <w:color w:val="FFFFFF" w:themeColor="background1"/>
                <w:lang w:val="en-GB"/>
              </w:rPr>
            </w:pPr>
            <w:r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 xml:space="preserve">At APSoL, we truly value </w:t>
            </w:r>
            <w:r w:rsidR="003E184B"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>parental involvement and believe children achieve their best when parents are aware of the areas they need support with. As such, we are holding a parent/teacher consultation this term on Monday 7</w:t>
            </w:r>
            <w:r w:rsidR="003E184B" w:rsidRPr="009930BA">
              <w:rPr>
                <w:rFonts w:ascii="Letter-join Plus 1" w:hAnsi="Letter-join Plus 1"/>
                <w:color w:val="FFFFFF" w:themeColor="background1"/>
                <w:vertAlign w:val="superscript"/>
                <w:lang w:val="en-GB"/>
              </w:rPr>
              <w:t>th</w:t>
            </w:r>
            <w:r w:rsidR="003E184B"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 xml:space="preserve"> and Tuesday 8</w:t>
            </w:r>
            <w:r w:rsidR="003E184B" w:rsidRPr="009930BA">
              <w:rPr>
                <w:rFonts w:ascii="Letter-join Plus 1" w:hAnsi="Letter-join Plus 1"/>
                <w:color w:val="FFFFFF" w:themeColor="background1"/>
                <w:vertAlign w:val="superscript"/>
                <w:lang w:val="en-GB"/>
              </w:rPr>
              <w:t>th</w:t>
            </w:r>
            <w:r w:rsidR="003E184B"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 xml:space="preserve"> February, by appointment.</w:t>
            </w:r>
          </w:p>
          <w:p w14:paraId="375AFA92" w14:textId="7D138CE0" w:rsidR="00AC359D" w:rsidRPr="009930BA" w:rsidRDefault="009930BA" w:rsidP="00701109">
            <w:pPr>
              <w:rPr>
                <w:rFonts w:ascii="Letter-join Plus 1" w:hAnsi="Letter-join Plus 1"/>
                <w:color w:val="FFFFFF" w:themeColor="background1"/>
                <w:lang w:val="en-GB"/>
              </w:rPr>
            </w:pPr>
            <w:r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 xml:space="preserve">At the meeting you will be provided with a report that shows you how your child is progressing towards end/of/year group expectations as well as how you can support at home. </w:t>
            </w:r>
            <w:r w:rsidR="003E184B"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 xml:space="preserve"> </w:t>
            </w:r>
            <w:r w:rsidR="00741AE2" w:rsidRPr="009930BA">
              <w:rPr>
                <w:rFonts w:ascii="Letter-join Plus 1" w:hAnsi="Letter-join Plus 1"/>
                <w:color w:val="FFFFFF" w:themeColor="background1"/>
                <w:lang w:val="en-GB"/>
              </w:rPr>
              <w:t xml:space="preserve"> </w:t>
            </w:r>
          </w:p>
          <w:p w14:paraId="49821F29" w14:textId="77777777" w:rsidR="00AC359D" w:rsidRPr="00277F2F" w:rsidRDefault="00AC359D" w:rsidP="009930BA">
            <w:pPr>
              <w:pStyle w:val="xmsonormal"/>
              <w:spacing w:before="0" w:beforeAutospacing="0" w:after="0" w:afterAutospacing="0" w:line="235" w:lineRule="atLeast"/>
              <w:ind w:left="-240"/>
              <w:rPr>
                <w:rFonts w:ascii="Letter-join Plus 1" w:hAnsi="Letter-join Plus 1"/>
                <w:sz w:val="28"/>
                <w:szCs w:val="28"/>
              </w:rPr>
            </w:pPr>
          </w:p>
        </w:tc>
        <w:tc>
          <w:tcPr>
            <w:tcW w:w="874" w:type="dxa"/>
            <w:tcBorders>
              <w:bottom w:val="nil"/>
            </w:tcBorders>
          </w:tcPr>
          <w:p w14:paraId="1FF24EEC" w14:textId="77777777" w:rsidR="00AC359D" w:rsidRPr="00277F2F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6376C5F9" w14:textId="4440119F" w:rsidR="00AC359D" w:rsidRPr="00277F2F" w:rsidRDefault="009930BA" w:rsidP="00701109">
            <w:pPr>
              <w:rPr>
                <w:noProof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4BE51D70" wp14:editId="452DDA89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4445</wp:posOffset>
                  </wp:positionV>
                  <wp:extent cx="2089785" cy="847725"/>
                  <wp:effectExtent l="0" t="0" r="5715" b="9525"/>
                  <wp:wrapTight wrapText="bothSides">
                    <wp:wrapPolygon edited="0">
                      <wp:start x="197" y="0"/>
                      <wp:lineTo x="0" y="2427"/>
                      <wp:lineTo x="0" y="11164"/>
                      <wp:lineTo x="788" y="15533"/>
                      <wp:lineTo x="2560" y="21357"/>
                      <wp:lineTo x="2757" y="21357"/>
                      <wp:lineTo x="17721" y="21357"/>
                      <wp:lineTo x="21462" y="20872"/>
                      <wp:lineTo x="21462" y="14076"/>
                      <wp:lineTo x="7088" y="7766"/>
                      <wp:lineTo x="7285" y="5825"/>
                      <wp:lineTo x="6498" y="3398"/>
                      <wp:lineTo x="3741" y="0"/>
                      <wp:lineTo x="197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BD4792" w14:textId="23355B06" w:rsidR="00AC359D" w:rsidRPr="00277F2F" w:rsidRDefault="00AC359D" w:rsidP="00701109">
            <w:pPr>
              <w:rPr>
                <w:lang w:val="en-GB"/>
              </w:rPr>
            </w:pPr>
          </w:p>
          <w:p w14:paraId="753ED119" w14:textId="160208B5" w:rsidR="00AC359D" w:rsidRPr="00277F2F" w:rsidRDefault="00AC359D" w:rsidP="00701109">
            <w:pPr>
              <w:rPr>
                <w:lang w:val="en-GB"/>
              </w:rPr>
            </w:pPr>
          </w:p>
          <w:p w14:paraId="45E1EF69" w14:textId="22F58E7F" w:rsidR="00AC359D" w:rsidRPr="00277F2F" w:rsidRDefault="00AC359D" w:rsidP="00701109">
            <w:pPr>
              <w:rPr>
                <w:noProof/>
                <w:lang w:val="en-GB"/>
              </w:rPr>
            </w:pPr>
          </w:p>
          <w:p w14:paraId="29E6F282" w14:textId="7FA29F91" w:rsidR="00AC359D" w:rsidRPr="00277F2F" w:rsidRDefault="00AC359D" w:rsidP="00701109">
            <w:pPr>
              <w:pStyle w:val="Heading1"/>
              <w:rPr>
                <w:rFonts w:ascii="Letter-join Plus 1" w:hAnsi="Letter-join Plus 1"/>
                <w:color w:val="009999"/>
                <w:lang w:val="en-GB"/>
              </w:rPr>
            </w:pPr>
            <w:r w:rsidRPr="00277F2F">
              <w:rPr>
                <w:rFonts w:ascii="Letter-join Plus 1" w:hAnsi="Letter-join Plus 1"/>
                <w:color w:val="009999"/>
                <w:lang w:val="en-GB"/>
              </w:rPr>
              <w:t xml:space="preserve">    </w:t>
            </w:r>
          </w:p>
          <w:p w14:paraId="42C6F548" w14:textId="7B9F5B47" w:rsidR="00AC359D" w:rsidRDefault="00D701D5" w:rsidP="00701109">
            <w:pPr>
              <w:pStyle w:val="Heading1"/>
              <w:rPr>
                <w:rFonts w:ascii="Letter-join Plus 1" w:hAnsi="Letter-join Plus 1"/>
                <w:color w:val="009999"/>
              </w:rPr>
            </w:pPr>
            <w:r>
              <w:rPr>
                <w:rFonts w:ascii="Letter-join Plus 1" w:hAnsi="Letter-join Plus 1"/>
                <w:color w:val="009999"/>
              </w:rPr>
              <w:t>14</w:t>
            </w:r>
            <w:r w:rsidRPr="00D701D5">
              <w:rPr>
                <w:rFonts w:ascii="Letter-join Plus 1" w:hAnsi="Letter-join Plus 1"/>
                <w:color w:val="009999"/>
                <w:vertAlign w:val="superscript"/>
              </w:rPr>
              <w:t>th</w:t>
            </w:r>
            <w:r>
              <w:rPr>
                <w:rFonts w:ascii="Letter-join Plus 1" w:hAnsi="Letter-join Plus 1"/>
                <w:color w:val="009999"/>
              </w:rPr>
              <w:t xml:space="preserve"> January 2022</w:t>
            </w:r>
          </w:p>
          <w:p w14:paraId="3AAFEA3C" w14:textId="77777777" w:rsidR="009930BA" w:rsidRDefault="009930BA" w:rsidP="00701109">
            <w:pPr>
              <w:rPr>
                <w:rFonts w:ascii="Letter-join Plus 1" w:hAnsi="Letter-join Plus 1"/>
                <w:color w:val="009999"/>
                <w:sz w:val="28"/>
                <w:szCs w:val="28"/>
              </w:rPr>
            </w:pPr>
            <w:r>
              <w:rPr>
                <w:rFonts w:ascii="Letter-join Plus 1" w:hAnsi="Letter-join Plus 1"/>
                <w:color w:val="009999"/>
                <w:sz w:val="28"/>
                <w:szCs w:val="28"/>
              </w:rPr>
              <w:t xml:space="preserve">                         </w:t>
            </w:r>
          </w:p>
          <w:p w14:paraId="4A742818" w14:textId="53750090" w:rsidR="00AC359D" w:rsidRPr="00F708E3" w:rsidRDefault="009930BA" w:rsidP="00701109">
            <w:pPr>
              <w:rPr>
                <w:rFonts w:ascii="Letter-join Plus 1" w:hAnsi="Letter-join Plus 1"/>
                <w:b/>
                <w:bCs/>
                <w:color w:val="009999"/>
                <w:sz w:val="28"/>
                <w:szCs w:val="28"/>
              </w:rPr>
            </w:pPr>
            <w:r>
              <w:rPr>
                <w:rFonts w:ascii="Letter-join Plus 1" w:hAnsi="Letter-join Plus 1"/>
                <w:color w:val="009999"/>
                <w:sz w:val="28"/>
                <w:szCs w:val="28"/>
              </w:rPr>
              <w:t xml:space="preserve">                        </w:t>
            </w:r>
            <w:r w:rsidR="00AC359D" w:rsidRPr="00F708E3">
              <w:rPr>
                <w:rFonts w:ascii="Letter-join Plus 1" w:hAnsi="Letter-join Plus 1"/>
                <w:b/>
                <w:bCs/>
                <w:color w:val="009999"/>
                <w:sz w:val="28"/>
                <w:szCs w:val="28"/>
              </w:rPr>
              <w:t>APSoL News</w:t>
            </w:r>
          </w:p>
          <w:p w14:paraId="5CB4539B" w14:textId="77777777" w:rsidR="00AC359D" w:rsidRDefault="00AC359D" w:rsidP="00701109">
            <w:pPr>
              <w:rPr>
                <w:rFonts w:ascii="Letter-join Plus 1" w:hAnsi="Letter-join Plus 1"/>
                <w:sz w:val="28"/>
                <w:szCs w:val="28"/>
                <w:lang w:val="en-GB"/>
              </w:rPr>
            </w:pPr>
          </w:p>
          <w:p w14:paraId="747783D2" w14:textId="439C429D" w:rsidR="00AC359D" w:rsidRPr="00AE3C9F" w:rsidRDefault="00AC359D" w:rsidP="00701109">
            <w:pPr>
              <w:rPr>
                <w:rFonts w:ascii="Letter-join Plus 1" w:hAnsi="Letter-join Plus 1"/>
                <w:sz w:val="28"/>
                <w:szCs w:val="28"/>
                <w:lang w:val="en-GB"/>
              </w:rPr>
            </w:pPr>
            <w:r w:rsidRPr="00AE3C9F">
              <w:rPr>
                <w:rFonts w:ascii="Letter-join Plus 1" w:hAnsi="Letter-join Plus 1"/>
                <w:sz w:val="28"/>
                <w:szCs w:val="28"/>
                <w:lang w:val="en-GB"/>
              </w:rPr>
              <w:t xml:space="preserve">. </w:t>
            </w:r>
          </w:p>
          <w:p w14:paraId="755CEEF5" w14:textId="2838F56C" w:rsidR="00AC359D" w:rsidRPr="00AE3C9F" w:rsidRDefault="00AC359D" w:rsidP="00701109">
            <w:pPr>
              <w:rPr>
                <w:rFonts w:ascii="Letter-join Plus 1" w:hAnsi="Letter-join Plus 1"/>
                <w:sz w:val="28"/>
                <w:szCs w:val="28"/>
                <w:lang w:val="en-GB"/>
              </w:rPr>
            </w:pPr>
          </w:p>
          <w:p w14:paraId="2DCA8435" w14:textId="77777777" w:rsidR="00AC359D" w:rsidRPr="000975CC" w:rsidRDefault="00AC359D" w:rsidP="00701109">
            <w:pPr>
              <w:rPr>
                <w:lang w:val="en-GB"/>
              </w:rPr>
            </w:pPr>
          </w:p>
        </w:tc>
      </w:tr>
      <w:tr w:rsidR="00AC359D" w:rsidRPr="00980D8C" w14:paraId="3CA9722C" w14:textId="77777777" w:rsidTr="00F708E3">
        <w:trPr>
          <w:trHeight w:val="450"/>
        </w:trPr>
        <w:tc>
          <w:tcPr>
            <w:tcW w:w="4949" w:type="dxa"/>
            <w:vMerge/>
          </w:tcPr>
          <w:p w14:paraId="7BAE87F5" w14:textId="77777777" w:rsidR="00AC359D" w:rsidRPr="0063466B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410" w:type="dxa"/>
          </w:tcPr>
          <w:p w14:paraId="41BE90C8" w14:textId="77777777" w:rsidR="00AC359D" w:rsidRPr="0063466B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250" w:type="dxa"/>
          </w:tcPr>
          <w:p w14:paraId="71A2AE1F" w14:textId="263AA8F6" w:rsidR="00AC359D" w:rsidRPr="000975CC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4487" w:type="dxa"/>
          </w:tcPr>
          <w:p w14:paraId="08FEDFAA" w14:textId="16969BD1" w:rsidR="00AC359D" w:rsidRPr="000975CC" w:rsidRDefault="00AC359D" w:rsidP="00701109">
            <w:pPr>
              <w:rPr>
                <w:rFonts w:eastAsia="Century Gothic"/>
                <w:b/>
                <w:noProof/>
                <w:color w:val="FFFFFF"/>
                <w:sz w:val="24"/>
                <w:lang w:val="en-GB"/>
              </w:rPr>
            </w:pPr>
          </w:p>
        </w:tc>
        <w:tc>
          <w:tcPr>
            <w:tcW w:w="874" w:type="dxa"/>
          </w:tcPr>
          <w:p w14:paraId="34D72EBC" w14:textId="77777777" w:rsidR="00AC359D" w:rsidRPr="000975CC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4590" w:type="dxa"/>
            <w:vMerge/>
          </w:tcPr>
          <w:p w14:paraId="3E28C20E" w14:textId="77777777" w:rsidR="00AC359D" w:rsidRPr="000975CC" w:rsidRDefault="00AC359D" w:rsidP="00701109">
            <w:pPr>
              <w:rPr>
                <w:sz w:val="21"/>
                <w:lang w:val="en-GB"/>
              </w:rPr>
            </w:pPr>
          </w:p>
        </w:tc>
      </w:tr>
      <w:tr w:rsidR="00AC359D" w:rsidRPr="005F0F31" w14:paraId="6D947B03" w14:textId="77777777" w:rsidTr="00F708E3">
        <w:trPr>
          <w:trHeight w:val="3312"/>
        </w:trPr>
        <w:tc>
          <w:tcPr>
            <w:tcW w:w="4949" w:type="dxa"/>
            <w:vMerge/>
          </w:tcPr>
          <w:p w14:paraId="4B8DC8B7" w14:textId="77777777" w:rsidR="00AC359D" w:rsidRPr="0063466B" w:rsidRDefault="00AC359D" w:rsidP="00701109">
            <w:pPr>
              <w:rPr>
                <w:noProof/>
                <w:lang w:val="en-GB"/>
              </w:rPr>
            </w:pPr>
          </w:p>
        </w:tc>
        <w:tc>
          <w:tcPr>
            <w:tcW w:w="410" w:type="dxa"/>
          </w:tcPr>
          <w:p w14:paraId="12F6BEE7" w14:textId="77777777" w:rsidR="00AC359D" w:rsidRPr="0063466B" w:rsidRDefault="00AC359D" w:rsidP="00701109">
            <w:pPr>
              <w:pStyle w:val="Heading2"/>
              <w:rPr>
                <w:rFonts w:ascii="Letter-join Plus 1" w:hAnsi="Letter-join Plus 1"/>
                <w:sz w:val="22"/>
              </w:rPr>
            </w:pPr>
          </w:p>
        </w:tc>
        <w:tc>
          <w:tcPr>
            <w:tcW w:w="5611" w:type="dxa"/>
            <w:gridSpan w:val="3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DFE235" w14:textId="386DE771" w:rsidR="00AC359D" w:rsidRPr="00FA29AE" w:rsidRDefault="00AC359D" w:rsidP="00701109">
            <w:pPr>
              <w:pStyle w:val="Heading2"/>
              <w:rPr>
                <w:rStyle w:val="Heading2Char"/>
                <w:rFonts w:ascii="Letter-join Plus 1" w:hAnsi="Letter-join Plus 1"/>
                <w:b/>
              </w:rPr>
            </w:pPr>
            <w:r w:rsidRPr="00FA29AE">
              <w:rPr>
                <w:rFonts w:ascii="Letter-join Plus 1" w:hAnsi="Letter-join Plus 1"/>
              </w:rPr>
              <w:t>ent</w:t>
            </w:r>
            <w:r>
              <w:rPr>
                <w:rFonts w:ascii="Letter-join Plus 1" w:hAnsi="Letter-join Plus 1"/>
              </w:rPr>
              <w:t xml:space="preserve"> – Author visit  </w:t>
            </w:r>
          </w:p>
          <w:p w14:paraId="5AF5EA90" w14:textId="5E64E3DC" w:rsidR="00AC359D" w:rsidRDefault="00AC359D" w:rsidP="00701109">
            <w:pPr>
              <w:pStyle w:val="NormalTextDarkBackground"/>
              <w:rPr>
                <w:rFonts w:ascii="Letter-join Plus 1" w:hAnsi="Letter-join Plus 1"/>
                <w:sz w:val="28"/>
                <w:szCs w:val="28"/>
              </w:rPr>
            </w:pPr>
            <w:r>
              <w:rPr>
                <w:rFonts w:ascii="Letter-join Plus 1" w:hAnsi="Letter-join Plus 1"/>
                <w:sz w:val="28"/>
                <w:szCs w:val="28"/>
              </w:rPr>
              <w:t>On Wednesday 20</w:t>
            </w:r>
            <w:r w:rsidRPr="00980D8C">
              <w:rPr>
                <w:rFonts w:ascii="Letter-join Plus 1" w:hAnsi="Letter-join Plus 1"/>
                <w:sz w:val="28"/>
                <w:szCs w:val="28"/>
                <w:vertAlign w:val="superscript"/>
              </w:rPr>
              <w:t>th</w:t>
            </w:r>
            <w:r>
              <w:rPr>
                <w:rFonts w:ascii="Letter-join Plus 1" w:hAnsi="Letter-join Plus 1"/>
                <w:sz w:val="28"/>
                <w:szCs w:val="28"/>
              </w:rPr>
              <w:t xml:space="preserve"> September, Year 1 will be visiting the local library as they are going to have a session with an author: Thais Braga! We need two parent volunteers from Year 1 p</w:t>
            </w:r>
          </w:p>
          <w:p w14:paraId="1AB7C065" w14:textId="1937CCA8" w:rsidR="00AC359D" w:rsidRPr="00FF4765" w:rsidRDefault="00AC359D" w:rsidP="00701109">
            <w:pPr>
              <w:pStyle w:val="NoSpacing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  <w:sz w:val="28"/>
                <w:szCs w:val="28"/>
              </w:rPr>
              <w:t xml:space="preserve"> </w:t>
            </w:r>
            <w:r w:rsidR="00276028">
              <w:rPr>
                <w:noProof/>
              </w:rPr>
              <w:drawing>
                <wp:inline distT="0" distB="0" distL="0" distR="0" wp14:anchorId="6873B4DA" wp14:editId="39EE0150">
                  <wp:extent cx="1390650" cy="12096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A004E" w14:textId="1BEFCCF3" w:rsidR="00AC359D" w:rsidRPr="00FF4765" w:rsidRDefault="00AC359D" w:rsidP="00701109">
            <w:pPr>
              <w:pStyle w:val="NoSpacing"/>
              <w:rPr>
                <w:rFonts w:ascii="Letter-join Plus 1" w:hAnsi="Letter-join Plus 1"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14:paraId="2CCA726D" w14:textId="77777777" w:rsidR="00AC359D" w:rsidRPr="005F0F31" w:rsidRDefault="00AC359D" w:rsidP="00701109">
            <w:pPr>
              <w:rPr>
                <w:sz w:val="21"/>
              </w:rPr>
            </w:pPr>
          </w:p>
        </w:tc>
      </w:tr>
    </w:tbl>
    <w:p w14:paraId="4B1E6F2E" w14:textId="3732165D" w:rsidR="00B8050F" w:rsidRPr="0018568C" w:rsidRDefault="00D20B0B" w:rsidP="00B8050F">
      <w:pPr>
        <w:rPr>
          <w:rFonts w:ascii="Letter-join Plus 1" w:hAnsi="Letter-join Plus 1"/>
          <w:sz w:val="24"/>
          <w:szCs w:val="24"/>
          <w:u w:val="single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90AFF3" wp14:editId="4A3F1C29">
                <wp:simplePos x="0" y="0"/>
                <wp:positionH relativeFrom="column">
                  <wp:posOffset>8210550</wp:posOffset>
                </wp:positionH>
                <wp:positionV relativeFrom="paragraph">
                  <wp:posOffset>120015</wp:posOffset>
                </wp:positionV>
                <wp:extent cx="685800" cy="5715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solidFill>
                            <a:srgbClr val="33CCCC"/>
                          </a:solidFill>
                        </a:ln>
                      </wps:spPr>
                      <wps:txbx>
                        <w:txbxContent>
                          <w:p w14:paraId="5EA321A6" w14:textId="0D3B8CBB" w:rsidR="00D20B0B" w:rsidRDefault="00583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2A452" wp14:editId="2ED2B192">
                                  <wp:extent cx="638175" cy="589210"/>
                                  <wp:effectExtent l="0" t="0" r="0" b="1905"/>
                                  <wp:docPr id="48" name="Picture 48" descr="A picture containing 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 descr="A picture containing 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773" cy="591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90AFF3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7" type="#_x0000_t202" style="position:absolute;margin-left:646.5pt;margin-top:9.45pt;width:54pt;height: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" fillcolor="#3cc" strokecolor="#3cc" strokeweight=".5pt">
                <v:textbox>
                  <w:txbxContent>
                    <w:p w14:paraId="5EA321A6" w14:textId="0D3B8CBB" w:rsidR="00D20B0B" w:rsidRDefault="00583817">
                      <w:r>
                        <w:rPr>
                          <w:noProof/>
                        </w:rPr>
                        <w:drawing>
                          <wp:inline distT="0" distB="0" distL="0" distR="0" wp14:anchorId="4092A452" wp14:editId="2ED2B192">
                            <wp:extent cx="638175" cy="589210"/>
                            <wp:effectExtent l="0" t="0" r="0" b="1905"/>
                            <wp:docPr id="48" name="Picture 48" descr="A picture containing 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 descr="A picture containing background pattern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773" cy="591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044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FE255F" wp14:editId="7CB274AE">
                <wp:simplePos x="0" y="0"/>
                <wp:positionH relativeFrom="column">
                  <wp:posOffset>6762750</wp:posOffset>
                </wp:positionH>
                <wp:positionV relativeFrom="paragraph">
                  <wp:posOffset>15240</wp:posOffset>
                </wp:positionV>
                <wp:extent cx="2562225" cy="45720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57200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D9B53" w14:textId="0C7FEFA9" w:rsidR="0023044F" w:rsidRPr="00E74907" w:rsidRDefault="0023044F" w:rsidP="00287B32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Celebrations!</w:t>
                            </w:r>
                          </w:p>
                          <w:p w14:paraId="343D955D" w14:textId="43E6647C" w:rsidR="0023044F" w:rsidRPr="00E74907" w:rsidRDefault="0023044F" w:rsidP="00287B32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>January birthdays</w:t>
                            </w:r>
                          </w:p>
                          <w:p w14:paraId="231C5659" w14:textId="1B0E2DD3" w:rsidR="0023044F" w:rsidRPr="00E74907" w:rsidRDefault="0023044F" w:rsidP="00287B32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Happy </w:t>
                            </w:r>
                            <w:r w:rsidR="00287B32"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>birthday to all these children and staff this month:</w:t>
                            </w:r>
                          </w:p>
                          <w:p w14:paraId="0178B1E9" w14:textId="18B400C3" w:rsidR="00B07107" w:rsidRPr="00E74907" w:rsidRDefault="0058117D" w:rsidP="00287B32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pt-PT"/>
                              </w:rPr>
                              <w:t xml:space="preserve">Laura G, Olivia H, Nina, Alexia, Emily </w:t>
                            </w:r>
                          </w:p>
                          <w:p w14:paraId="5CEE80BC" w14:textId="44BC3019" w:rsidR="00E83270" w:rsidRPr="00E74907" w:rsidRDefault="00E83270" w:rsidP="00287B32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pt-PT"/>
                              </w:rPr>
                            </w:pPr>
                            <w:r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pt-PT"/>
                              </w:rPr>
                              <w:t>Weekly Certificates</w:t>
                            </w:r>
                          </w:p>
                          <w:p w14:paraId="6FEA278D" w14:textId="651FA44A" w:rsidR="00E74907" w:rsidRPr="00E74907" w:rsidRDefault="00E83270" w:rsidP="00287B32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A huge congratulations to all these children for </w:t>
                            </w:r>
                            <w:r w:rsidR="00E74907" w:rsidRPr="00E74907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>working hard and being great school ambassador</w:t>
                            </w:r>
                            <w:r w:rsidR="00354E39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>s!</w:t>
                            </w:r>
                          </w:p>
                          <w:p w14:paraId="35A0806D" w14:textId="38EB2158" w:rsidR="00354E39" w:rsidRDefault="00354E39" w:rsidP="00287B32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lang w:val="en-GB"/>
                              </w:rPr>
                              <w:t>Week 1 &amp; week 2</w:t>
                            </w:r>
                          </w:p>
                          <w:p w14:paraId="5D7B0234" w14:textId="6815F967" w:rsidR="00354E39" w:rsidRDefault="00354E39" w:rsidP="00354E39">
                            <w:pPr>
                              <w:jc w:val="center"/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A4FBD" wp14:editId="5E19F8D1">
                                  <wp:extent cx="1947545" cy="908715"/>
                                  <wp:effectExtent l="0" t="0" r="0" b="5715"/>
                                  <wp:docPr id="51" name="Picture 51" descr="A group of children holding certificat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 descr="A group of children holding certificate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8289" cy="90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A52AA" w14:textId="6F795D01" w:rsidR="00354E39" w:rsidRDefault="00354E39" w:rsidP="00354E39">
                            <w:pPr>
                              <w:jc w:val="center"/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1D5F1" wp14:editId="081BCB7E">
                                  <wp:extent cx="2366645" cy="474980"/>
                                  <wp:effectExtent l="0" t="0" r="0" b="1270"/>
                                  <wp:docPr id="52" name="Picture 52" descr="A group of people holding pape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A group of people holding pape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645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F24DB" w14:textId="04FC399F" w:rsidR="00E83270" w:rsidRPr="00E83270" w:rsidRDefault="00E74907" w:rsidP="00287B32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lang w:val="en-GB"/>
                              </w:rPr>
                              <w:t xml:space="preserve"> </w:t>
                            </w:r>
                          </w:p>
                          <w:p w14:paraId="1C836839" w14:textId="77777777" w:rsidR="00E83270" w:rsidRPr="00E83270" w:rsidRDefault="00E83270" w:rsidP="00287B32">
                            <w:pPr>
                              <w:rPr>
                                <w:rFonts w:ascii="Letter-join Plus 1" w:hAnsi="Letter-join Plus 1"/>
                                <w:lang w:val="en-GB"/>
                              </w:rPr>
                            </w:pPr>
                          </w:p>
                          <w:p w14:paraId="579A003C" w14:textId="77777777" w:rsidR="00287B32" w:rsidRPr="00E83270" w:rsidRDefault="00287B32" w:rsidP="00287B3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B2DCA19" w14:textId="77777777" w:rsidR="00287B32" w:rsidRPr="00E83270" w:rsidRDefault="00287B32" w:rsidP="00287B3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255F" id="Rectangle 46" o:spid="_x0000_s1028" style="position:absolute;margin-left:532.5pt;margin-top:1.2pt;width:201.75pt;height:5in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" fillcolor="#3cc" strokecolor="#3cc" strokeweight="1pt">
                <v:textbox>
                  <w:txbxContent>
                    <w:p w14:paraId="126D9B53" w14:textId="0C7FEFA9" w:rsidR="0023044F" w:rsidRPr="00E74907" w:rsidRDefault="0023044F" w:rsidP="00287B32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E74907"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  <w:t>Celebrations!</w:t>
                      </w:r>
                    </w:p>
                    <w:p w14:paraId="343D955D" w14:textId="43E6647C" w:rsidR="0023044F" w:rsidRPr="00E74907" w:rsidRDefault="0023044F" w:rsidP="00287B32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 w:rsidRPr="00E74907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>January birthdays</w:t>
                      </w:r>
                    </w:p>
                    <w:p w14:paraId="231C5659" w14:textId="1B0E2DD3" w:rsidR="0023044F" w:rsidRPr="00E74907" w:rsidRDefault="0023044F" w:rsidP="00287B32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 w:rsidRPr="00E74907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Happy </w:t>
                      </w:r>
                      <w:r w:rsidR="00287B32" w:rsidRPr="00E74907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>birthday to all these children and staff this month:</w:t>
                      </w:r>
                    </w:p>
                    <w:p w14:paraId="0178B1E9" w14:textId="18B400C3" w:rsidR="00B07107" w:rsidRPr="00E74907" w:rsidRDefault="0058117D" w:rsidP="00287B32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pt-PT"/>
                        </w:rPr>
                      </w:pPr>
                      <w:r w:rsidRPr="00E74907">
                        <w:rPr>
                          <w:rFonts w:ascii="Letter-join Plus 1" w:hAnsi="Letter-join Plus 1"/>
                          <w:sz w:val="24"/>
                          <w:szCs w:val="24"/>
                          <w:lang w:val="pt-PT"/>
                        </w:rPr>
                        <w:t xml:space="preserve">Laura G, Olivia H, Nina, Alexia, Emily </w:t>
                      </w:r>
                    </w:p>
                    <w:p w14:paraId="5CEE80BC" w14:textId="44BC3019" w:rsidR="00E83270" w:rsidRPr="00E74907" w:rsidRDefault="00E83270" w:rsidP="00287B32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pt-PT"/>
                        </w:rPr>
                      </w:pPr>
                      <w:r w:rsidRPr="00E74907"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pt-PT"/>
                        </w:rPr>
                        <w:t>Weekly Certificates</w:t>
                      </w:r>
                    </w:p>
                    <w:p w14:paraId="6FEA278D" w14:textId="651FA44A" w:rsidR="00E74907" w:rsidRPr="00E74907" w:rsidRDefault="00E83270" w:rsidP="00287B32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 w:rsidRPr="00E74907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A huge congratulations to all these children for </w:t>
                      </w:r>
                      <w:r w:rsidR="00E74907" w:rsidRPr="00E74907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>working hard and being great school ambassador</w:t>
                      </w:r>
                      <w:r w:rsidR="00354E39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>s!</w:t>
                      </w:r>
                    </w:p>
                    <w:p w14:paraId="35A0806D" w14:textId="38EB2158" w:rsidR="00354E39" w:rsidRDefault="00354E39" w:rsidP="00287B32">
                      <w:pPr>
                        <w:rPr>
                          <w:rFonts w:ascii="Letter-join Plus 1" w:hAnsi="Letter-join Plus 1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lang w:val="en-GB"/>
                        </w:rPr>
                        <w:t>Week 1 &amp; week 2</w:t>
                      </w:r>
                    </w:p>
                    <w:p w14:paraId="5D7B0234" w14:textId="6815F967" w:rsidR="00354E39" w:rsidRDefault="00354E39" w:rsidP="00354E39">
                      <w:pPr>
                        <w:jc w:val="center"/>
                        <w:rPr>
                          <w:rFonts w:ascii="Letter-join Plus 1" w:hAnsi="Letter-join Plus 1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A4FBD" wp14:editId="5E19F8D1">
                            <wp:extent cx="1947545" cy="908715"/>
                            <wp:effectExtent l="0" t="0" r="0" b="5715"/>
                            <wp:docPr id="51" name="Picture 51" descr="A group of children holding certificat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 descr="A group of children holding certificate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8289" cy="909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A52AA" w14:textId="6F795D01" w:rsidR="00354E39" w:rsidRDefault="00354E39" w:rsidP="00354E39">
                      <w:pPr>
                        <w:jc w:val="center"/>
                        <w:rPr>
                          <w:rFonts w:ascii="Letter-join Plus 1" w:hAnsi="Letter-join Plus 1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1D5F1" wp14:editId="081BCB7E">
                            <wp:extent cx="2366645" cy="474980"/>
                            <wp:effectExtent l="0" t="0" r="0" b="1270"/>
                            <wp:docPr id="52" name="Picture 52" descr="A group of people holding pape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A group of people holding pape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645" cy="47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AF24DB" w14:textId="04FC399F" w:rsidR="00E83270" w:rsidRPr="00E83270" w:rsidRDefault="00E74907" w:rsidP="00287B32">
                      <w:pPr>
                        <w:rPr>
                          <w:rFonts w:ascii="Letter-join Plus 1" w:hAnsi="Letter-join Plus 1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lang w:val="en-GB"/>
                        </w:rPr>
                        <w:t xml:space="preserve"> </w:t>
                      </w:r>
                    </w:p>
                    <w:p w14:paraId="1C836839" w14:textId="77777777" w:rsidR="00E83270" w:rsidRPr="00E83270" w:rsidRDefault="00E83270" w:rsidP="00287B32">
                      <w:pPr>
                        <w:rPr>
                          <w:rFonts w:ascii="Letter-join Plus 1" w:hAnsi="Letter-join Plus 1"/>
                          <w:lang w:val="en-GB"/>
                        </w:rPr>
                      </w:pPr>
                    </w:p>
                    <w:p w14:paraId="579A003C" w14:textId="77777777" w:rsidR="00287B32" w:rsidRPr="00E83270" w:rsidRDefault="00287B32" w:rsidP="00287B32">
                      <w:pPr>
                        <w:rPr>
                          <w:lang w:val="en-GB"/>
                        </w:rPr>
                      </w:pPr>
                    </w:p>
                    <w:p w14:paraId="3B2DCA19" w14:textId="77777777" w:rsidR="00287B32" w:rsidRPr="00E83270" w:rsidRDefault="00287B32" w:rsidP="00287B3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568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7606DC" wp14:editId="162DD689">
                <wp:simplePos x="0" y="0"/>
                <wp:positionH relativeFrom="margin">
                  <wp:posOffset>3390900</wp:posOffset>
                </wp:positionH>
                <wp:positionV relativeFrom="paragraph">
                  <wp:posOffset>5080</wp:posOffset>
                </wp:positionV>
                <wp:extent cx="3162300" cy="4486275"/>
                <wp:effectExtent l="0" t="0" r="19050" b="28575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486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D8D38" w14:textId="77777777" w:rsidR="008642EA" w:rsidRPr="00971111" w:rsidRDefault="008642EA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971111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 xml:space="preserve">PE equipment &amp; gym apparatus. </w:t>
                            </w:r>
                          </w:p>
                          <w:p w14:paraId="3EAF8E90" w14:textId="77777777" w:rsidR="008642EA" w:rsidRDefault="008642EA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71111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This week, we have also received a large PE order containing all the equipment needed for a broad PE curriculum. We are now waiting for our gym apparatus to arrive! </w:t>
                            </w:r>
                          </w:p>
                          <w:p w14:paraId="5397F994" w14:textId="50BB1DB3" w:rsidR="008642EA" w:rsidRDefault="002A15BB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Our PE equipment will cover all our sports needs including dance and movement, gymnastics, games and athletics. </w:t>
                            </w:r>
                          </w:p>
                          <w:p w14:paraId="09BC9CE5" w14:textId="2E7249FF" w:rsidR="002A15BB" w:rsidRDefault="002A15BB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>We have decided to set up one of our huge classrooms for PE teachin</w:t>
                            </w:r>
                            <w:r w:rsidR="0018568C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g which we will use in the future when our building works restart. </w:t>
                            </w:r>
                          </w:p>
                          <w:p w14:paraId="55A7BF1C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34E25CA" w14:textId="1C3F7C03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At APSoL, we ensure all children get a broad </w:t>
                            </w:r>
                            <w:r w:rsidR="00141211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physical development curriculum by following Striver PE scheme. </w:t>
                            </w:r>
                          </w:p>
                          <w:p w14:paraId="131BFA53" w14:textId="6C2675B0" w:rsidR="004A3FA3" w:rsidRDefault="004A3FA3" w:rsidP="00A9515C">
                            <w:pPr>
                              <w:jc w:val="center"/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DDE5F" wp14:editId="778C04DB">
                                  <wp:extent cx="1390650" cy="523875"/>
                                  <wp:effectExtent l="0" t="0" r="0" b="9525"/>
                                  <wp:docPr id="21" name="Picture 21" descr="A picture containing logo&#10;&#10;Description automatically generated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icture containing logo&#10;&#10;Description automatically generated">
                                            <a:hlinkClick r:id="rId1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D57EE" w14:textId="77777777" w:rsidR="004A3FA3" w:rsidRDefault="004A3FA3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EB1D23E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6C7DAF1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29193D9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2FB970D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084545A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B5EDC25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1C2B5D5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E3A0B72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013B656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D077E07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F20B7BB" w14:textId="77777777" w:rsidR="0018568C" w:rsidRPr="00971111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606DC" id="Rectangle 13" o:spid="_x0000_s1029" style="position:absolute;margin-left:267pt;margin-top:.4pt;width:249pt;height:353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" fillcolor="#7030a0" strokecolor="#1f3763 [1604]" strokeweight="1pt">
                <v:textbox>
                  <w:txbxContent>
                    <w:p w14:paraId="4ECD8D38" w14:textId="77777777" w:rsidR="008642EA" w:rsidRPr="00971111" w:rsidRDefault="008642EA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971111"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  <w:t xml:space="preserve">PE equipment &amp; gym apparatus. </w:t>
                      </w:r>
                    </w:p>
                    <w:p w14:paraId="3EAF8E90" w14:textId="77777777" w:rsidR="008642EA" w:rsidRDefault="008642EA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 w:rsidRPr="00971111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This week, we have also received a large PE order containing all the equipment needed for a broad PE curriculum. We are now waiting for our gym apparatus to arrive! </w:t>
                      </w:r>
                    </w:p>
                    <w:p w14:paraId="5397F994" w14:textId="50BB1DB3" w:rsidR="008642EA" w:rsidRDefault="002A15BB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Our PE equipment will cover all our sports needs including dance and movement, gymnastics, games and athletics. </w:t>
                      </w:r>
                    </w:p>
                    <w:p w14:paraId="09BC9CE5" w14:textId="2E7249FF" w:rsidR="002A15BB" w:rsidRDefault="002A15BB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>We have decided to set up one of our huge classrooms for PE teachin</w:t>
                      </w:r>
                      <w:r w:rsidR="0018568C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g which we will use in the future when our building works restart. </w:t>
                      </w:r>
                    </w:p>
                    <w:p w14:paraId="55A7BF1C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134E25CA" w14:textId="1C3F7C03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At APSoL, we ensure all children get a broad </w:t>
                      </w:r>
                      <w:r w:rsidR="00141211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physical development curriculum by following Striver PE scheme. </w:t>
                      </w:r>
                    </w:p>
                    <w:p w14:paraId="131BFA53" w14:textId="6C2675B0" w:rsidR="004A3FA3" w:rsidRDefault="004A3FA3" w:rsidP="00A9515C">
                      <w:pPr>
                        <w:jc w:val="center"/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7DDE5F" wp14:editId="778C04DB">
                            <wp:extent cx="1390650" cy="523875"/>
                            <wp:effectExtent l="0" t="0" r="0" b="9525"/>
                            <wp:docPr id="21" name="Picture 21" descr="A picture containing logo&#10;&#10;Description automatically generated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picture containing logo&#10;&#10;Description automatically generated">
                                      <a:hlinkClick r:id="rId18"/>
                                    </pic:cNvPr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2D57EE" w14:textId="77777777" w:rsidR="004A3FA3" w:rsidRDefault="004A3FA3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2EB1D23E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06C7DAF1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429193D9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22FB970D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0084545A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1B5EDC25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51C2B5D5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1E3A0B72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6013B656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0D077E07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  <w:p w14:paraId="3F20B7BB" w14:textId="77777777" w:rsidR="0018568C" w:rsidRPr="00971111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18568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1AE117" wp14:editId="4C106BB3">
                <wp:simplePos x="0" y="0"/>
                <wp:positionH relativeFrom="column">
                  <wp:posOffset>1924050</wp:posOffset>
                </wp:positionH>
                <wp:positionV relativeFrom="paragraph">
                  <wp:posOffset>-156211</wp:posOffset>
                </wp:positionV>
                <wp:extent cx="1002258" cy="132792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258" cy="13279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6DFCB" id="Rectangle 25" o:spid="_x0000_s1026" style="position:absolute;margin-left:151.5pt;margin-top:-12.3pt;width:78.9pt;height:10.45pt;rotation:18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" fillcolor="#44546a [3215]" stroked="f" strokeweight="1pt"/>
            </w:pict>
          </mc:Fallback>
        </mc:AlternateContent>
      </w:r>
      <w:r w:rsidR="0018568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54111A" wp14:editId="1F5DE7E2">
                <wp:simplePos x="0" y="0"/>
                <wp:positionH relativeFrom="column">
                  <wp:posOffset>904875</wp:posOffset>
                </wp:positionH>
                <wp:positionV relativeFrom="paragraph">
                  <wp:posOffset>-155576</wp:posOffset>
                </wp:positionV>
                <wp:extent cx="976383" cy="132792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6383" cy="13279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DCF71" id="Rectangle 24" o:spid="_x0000_s1026" style="position:absolute;margin-left:71.25pt;margin-top:-12.25pt;width:76.9pt;height:10.45pt;rotation:18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" fillcolor="#099" stroked="f" strokeweight="1pt"/>
            </w:pict>
          </mc:Fallback>
        </mc:AlternateContent>
      </w:r>
      <w:r w:rsidR="00B8050F" w:rsidRPr="00971111">
        <w:rPr>
          <w:rFonts w:ascii="Letter-join Plus 1" w:hAnsi="Letter-join Plus 1"/>
          <w:sz w:val="24"/>
          <w:szCs w:val="24"/>
          <w:lang w:val="en-GB"/>
        </w:rPr>
        <w:t xml:space="preserve"> </w:t>
      </w:r>
    </w:p>
    <w:p w14:paraId="63D55698" w14:textId="77777777" w:rsidR="00E50C5A" w:rsidRDefault="00E50C5A" w:rsidP="00916F75">
      <w:pPr>
        <w:rPr>
          <w:lang w:val="en-GB"/>
        </w:rPr>
      </w:pPr>
      <w:r>
        <w:rPr>
          <w:noProof/>
        </w:rPr>
        <w:drawing>
          <wp:inline distT="0" distB="0" distL="0" distR="0" wp14:anchorId="0DF1593C" wp14:editId="2567F0DC">
            <wp:extent cx="2371725" cy="2580546"/>
            <wp:effectExtent l="0" t="0" r="0" b="0"/>
            <wp:docPr id="22" name="Picture 22" descr="A picture containing luggage, indoor, suitcas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uggage, indoor, suitcase, wal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2774" cy="26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9292" w14:textId="769B2896" w:rsidR="00E50C5A" w:rsidRDefault="00C02E59" w:rsidP="00916F75">
      <w:pPr>
        <w:rPr>
          <w:lang w:val="en-GB"/>
        </w:rPr>
      </w:pPr>
      <w:r>
        <w:rPr>
          <w:noProof/>
        </w:rPr>
        <w:drawing>
          <wp:inline distT="0" distB="0" distL="0" distR="0" wp14:anchorId="4ABEBE2C" wp14:editId="087F1BD8">
            <wp:extent cx="931424" cy="1504950"/>
            <wp:effectExtent l="0" t="0" r="2540" b="0"/>
            <wp:docPr id="36" name="Picture 36" descr="A picture containing text, case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case, accessory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9039" cy="15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397100F9" wp14:editId="7B406ADB">
            <wp:extent cx="1874094" cy="1304925"/>
            <wp:effectExtent l="0" t="0" r="0" b="0"/>
            <wp:docPr id="37" name="Picture 37" descr="A picture containing text, indoor, blue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indoor, blue, bag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9803" cy="13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035C" w14:textId="74DD8EB8" w:rsidR="00B67824" w:rsidRPr="00FF4765" w:rsidRDefault="0048788D" w:rsidP="009E38FF">
      <w:pPr>
        <w:tabs>
          <w:tab w:val="left" w:pos="661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7CF0DD" wp14:editId="5135DB9D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5724525" cy="2228850"/>
                <wp:effectExtent l="0" t="0" r="952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F9E0B" w14:textId="0456F338" w:rsidR="00AA4C71" w:rsidRDefault="00AA4C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EF20D1" wp14:editId="79F11A30">
                                  <wp:extent cx="2058941" cy="1905000"/>
                                  <wp:effectExtent l="0" t="0" r="0" b="0"/>
                                  <wp:docPr id="38" name="Picture 38" descr="A picture containing person, child, outdoor, chi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person, child, outdoor, chi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4522" cy="1919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86976" wp14:editId="5A9667D2">
                                  <wp:extent cx="1586308" cy="1894994"/>
                                  <wp:effectExtent l="0" t="0" r="0" b="0"/>
                                  <wp:docPr id="43" name="Picture 43" descr="A picture containing person, ground, child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A picture containing person, ground, child,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012" cy="1903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48788D">
                              <w:t xml:space="preserve">  </w:t>
                            </w:r>
                            <w:r w:rsidR="006604DB">
                              <w:rPr>
                                <w:noProof/>
                              </w:rPr>
                              <w:drawing>
                                <wp:inline distT="0" distB="0" distL="0" distR="0" wp14:anchorId="5DBF44C5" wp14:editId="7BC344A0">
                                  <wp:extent cx="1476375" cy="1885382"/>
                                  <wp:effectExtent l="0" t="0" r="0" b="635"/>
                                  <wp:docPr id="45" name="Picture 45" descr="A picture containing grass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 descr="A picture containing grass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550" cy="1897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F0DD" id="Text Box 44" o:spid="_x0000_s1030" type="#_x0000_t202" style="position:absolute;margin-left:399.55pt;margin-top:6.5pt;width:450.75pt;height:175.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" fillcolor="white [3201]" stroked="f" strokeweight=".5pt">
                <v:textbox>
                  <w:txbxContent>
                    <w:p w14:paraId="6A4F9E0B" w14:textId="0456F338" w:rsidR="00AA4C71" w:rsidRDefault="00AA4C71">
                      <w:r>
                        <w:rPr>
                          <w:noProof/>
                        </w:rPr>
                        <w:drawing>
                          <wp:inline distT="0" distB="0" distL="0" distR="0" wp14:anchorId="26EF20D1" wp14:editId="79F11A30">
                            <wp:extent cx="2058941" cy="1905000"/>
                            <wp:effectExtent l="0" t="0" r="0" b="0"/>
                            <wp:docPr id="38" name="Picture 38" descr="A picture containing person, child, outdoor, chi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person, child, outdoor, child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4522" cy="1919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786976" wp14:editId="5A9667D2">
                            <wp:extent cx="1586308" cy="1894994"/>
                            <wp:effectExtent l="0" t="0" r="0" b="0"/>
                            <wp:docPr id="43" name="Picture 43" descr="A picture containing person, ground, child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 descr="A picture containing person, ground, child, outdoor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012" cy="1903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48788D">
                        <w:t xml:space="preserve">  </w:t>
                      </w:r>
                      <w:r w:rsidR="006604DB">
                        <w:rPr>
                          <w:noProof/>
                        </w:rPr>
                        <w:drawing>
                          <wp:inline distT="0" distB="0" distL="0" distR="0" wp14:anchorId="5DBF44C5" wp14:editId="7BC344A0">
                            <wp:extent cx="1476375" cy="1885382"/>
                            <wp:effectExtent l="0" t="0" r="0" b="635"/>
                            <wp:docPr id="45" name="Picture 45" descr="A picture containing grass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 descr="A picture containing grass, person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550" cy="1897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4D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D2D7A3" wp14:editId="6FE1E29F">
                <wp:simplePos x="0" y="0"/>
                <wp:positionH relativeFrom="margin">
                  <wp:posOffset>-190500</wp:posOffset>
                </wp:positionH>
                <wp:positionV relativeFrom="paragraph">
                  <wp:posOffset>234950</wp:posOffset>
                </wp:positionV>
                <wp:extent cx="3162300" cy="2181225"/>
                <wp:effectExtent l="0" t="0" r="19050" b="28575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181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F7149" w14:textId="0826852B" w:rsidR="008642EA" w:rsidRPr="00971111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New p</w:t>
                            </w:r>
                            <w:r w:rsidR="008642EA" w:rsidRPr="00971111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lay time equipment</w:t>
                            </w:r>
                          </w:p>
                          <w:p w14:paraId="1B59BAF7" w14:textId="77777777" w:rsidR="008642EA" w:rsidRDefault="008642EA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71111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To encourage social play, gross motor   skills development, hand-ey coordination, we have ordered a significant amount of play time equipment which we are certain your child has enthusiastically reported! </w:t>
                            </w:r>
                          </w:p>
                          <w:p w14:paraId="441F6C40" w14:textId="65143C43" w:rsidR="006604DB" w:rsidRPr="00971111" w:rsidRDefault="006604DB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The team have organised a play time rota </w:t>
                            </w:r>
                            <w:r w:rsidR="0071480D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where the children will have the </w:t>
                            </w:r>
                            <w:r w:rsidR="0048788D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>opportunity to learn various games, songs and rhymes in Portuguese and English.</w:t>
                            </w:r>
                            <w:r w:rsidR="0071480D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46F576C5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3C05555E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6ECDC6EC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4F013FEA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0FBD0DC1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479F6DA2" w14:textId="77777777" w:rsidR="0018568C" w:rsidRDefault="0018568C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5AC2CB8C" w14:textId="62C556CA" w:rsidR="008642EA" w:rsidRPr="00971111" w:rsidRDefault="008642EA" w:rsidP="008642EA">
                            <w:pPr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71111">
                              <w:rPr>
                                <w:rFonts w:ascii="Letter-join Plus 1" w:hAnsi="Letter-join Plus 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2D7A3" id="Rectangle 12" o:spid="_x0000_s1031" style="position:absolute;margin-left:-15pt;margin-top:18.5pt;width:249pt;height:171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" fillcolor="#a5a5a5 [2092]" strokecolor="#1f3763 [1604]" strokeweight="1pt">
                <v:textbox>
                  <w:txbxContent>
                    <w:p w14:paraId="316F7149" w14:textId="0826852B" w:rsidR="008642EA" w:rsidRPr="00971111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  <w:t>New p</w:t>
                      </w:r>
                      <w:r w:rsidR="008642EA" w:rsidRPr="00971111"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  <w:t>lay time equipment</w:t>
                      </w:r>
                    </w:p>
                    <w:p w14:paraId="1B59BAF7" w14:textId="77777777" w:rsidR="008642EA" w:rsidRDefault="008642EA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 w:rsidRPr="00971111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To encourage social play, gross motor   skills development, hand-ey coordination, we have ordered a significant amount of play time equipment which we are certain your child has enthusiastically reported! </w:t>
                      </w:r>
                    </w:p>
                    <w:p w14:paraId="441F6C40" w14:textId="65143C43" w:rsidR="006604DB" w:rsidRPr="00971111" w:rsidRDefault="006604DB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The team have organised a play time rota </w:t>
                      </w:r>
                      <w:r w:rsidR="0071480D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where the children will have the </w:t>
                      </w:r>
                      <w:r w:rsidR="0048788D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>opportunity to learn various games, songs and rhymes in Portuguese and English.</w:t>
                      </w:r>
                      <w:r w:rsidR="0071480D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46F576C5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3C05555E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6ECDC6EC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4F013FEA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0FBD0DC1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479F6DA2" w14:textId="77777777" w:rsidR="0018568C" w:rsidRDefault="0018568C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5AC2CB8C" w14:textId="62C556CA" w:rsidR="008642EA" w:rsidRPr="00971111" w:rsidRDefault="008642EA" w:rsidP="008642EA">
                      <w:pPr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</w:pPr>
                      <w:r w:rsidRPr="00971111">
                        <w:rPr>
                          <w:rFonts w:ascii="Letter-join Plus 1" w:hAnsi="Letter-join Plus 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02E59">
        <w:rPr>
          <w:lang w:val="en-GB"/>
        </w:rPr>
        <w:t xml:space="preserve"> </w:t>
      </w:r>
      <w:r w:rsidR="009E38FF">
        <w:rPr>
          <w:lang w:val="en-GB"/>
        </w:rPr>
        <w:tab/>
        <w:t xml:space="preserve"> </w:t>
      </w:r>
    </w:p>
    <w:sectPr w:rsidR="00B67824" w:rsidRPr="00FF4765" w:rsidSect="00277F2F">
      <w:headerReference w:type="default" r:id="rId26"/>
      <w:headerReference w:type="first" r:id="rId27"/>
      <w:footerReference w:type="first" r:id="rId28"/>
      <w:pgSz w:w="15840" w:h="12240" w:orient="landscape" w:code="1"/>
      <w:pgMar w:top="90" w:right="720" w:bottom="9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40728" w14:textId="77777777" w:rsidR="00402330" w:rsidRDefault="00402330" w:rsidP="00D210FA">
      <w:pPr>
        <w:spacing w:after="0"/>
      </w:pPr>
      <w:r>
        <w:separator/>
      </w:r>
    </w:p>
  </w:endnote>
  <w:endnote w:type="continuationSeparator" w:id="0">
    <w:p w14:paraId="70BFF6C1" w14:textId="77777777" w:rsidR="00402330" w:rsidRDefault="00402330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tter-join Plus 1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D43D7" w14:textId="6B51EB96" w:rsidR="003C5789" w:rsidRDefault="003C5789" w:rsidP="003C5789">
    <w:pPr>
      <w:pStyle w:val="Footer"/>
      <w:tabs>
        <w:tab w:val="left" w:pos="1770"/>
        <w:tab w:val="left" w:pos="382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1D9A9" w14:textId="77777777" w:rsidR="00402330" w:rsidRDefault="00402330" w:rsidP="00D210FA">
      <w:pPr>
        <w:spacing w:after="0"/>
      </w:pPr>
      <w:r>
        <w:separator/>
      </w:r>
    </w:p>
  </w:footnote>
  <w:footnote w:type="continuationSeparator" w:id="0">
    <w:p w14:paraId="5CBD336D" w14:textId="77777777" w:rsidR="00402330" w:rsidRDefault="00402330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6E572" w14:textId="285C3F44" w:rsidR="0018568C" w:rsidRDefault="001856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6234618A" wp14:editId="00B6660D">
              <wp:simplePos x="0" y="0"/>
              <wp:positionH relativeFrom="column">
                <wp:posOffset>-142875</wp:posOffset>
              </wp:positionH>
              <wp:positionV relativeFrom="paragraph">
                <wp:posOffset>9525</wp:posOffset>
              </wp:positionV>
              <wp:extent cx="1002212" cy="132792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2212" cy="132792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8716FA" id="Rectangle 16" o:spid="_x0000_s1026" style="position:absolute;margin-left:-11.25pt;margin-top:.75pt;width:78.9pt;height:10.45pt;rotation:180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" fillcolor="#7030a0" stroked="f" strokeweight="1pt"/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00C5D" w14:textId="3E55828D" w:rsidR="00D210FA" w:rsidRDefault="00BA7DA3" w:rsidP="00701109">
    <w:pPr>
      <w:pStyle w:val="Header"/>
      <w:tabs>
        <w:tab w:val="right" w:pos="144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5201E096" wp14:editId="540B562D">
              <wp:simplePos x="0" y="0"/>
              <wp:positionH relativeFrom="column">
                <wp:posOffset>6610350</wp:posOffset>
              </wp:positionH>
              <wp:positionV relativeFrom="paragraph">
                <wp:posOffset>3459480</wp:posOffset>
              </wp:positionV>
              <wp:extent cx="2819400" cy="3848100"/>
              <wp:effectExtent l="0" t="0" r="19050" b="19050"/>
              <wp:wrapSquare wrapText="bothSides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19400" cy="38481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24891F" w14:textId="4E4E0AB2" w:rsidR="00610005" w:rsidRPr="00F5325C" w:rsidRDefault="00610005" w:rsidP="00CF152F">
                          <w:pPr>
                            <w:rPr>
                              <w:rFonts w:ascii="Letter-join Plus 1" w:hAnsi="Letter-join Plus 1"/>
                              <w:sz w:val="28"/>
                              <w:szCs w:val="28"/>
                              <w:u w:val="single"/>
                              <w:lang w:val="en-GB"/>
                            </w:rPr>
                          </w:pPr>
                          <w:r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u w:val="single"/>
                              <w:lang w:val="en-GB"/>
                            </w:rPr>
                            <w:t>Play time equipment</w:t>
                          </w:r>
                        </w:p>
                        <w:p w14:paraId="558ACF46" w14:textId="1E0CAA66" w:rsidR="00610005" w:rsidRPr="00F5325C" w:rsidRDefault="00610005" w:rsidP="00CF152F">
                          <w:pPr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</w:pPr>
                          <w:r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  <w:t>To encourage social play, gross motor   skills development, hand-ey</w:t>
                          </w:r>
                          <w:r w:rsid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  <w:t>e</w:t>
                          </w:r>
                          <w:r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  <w:t xml:space="preserve"> coordination, we have ordered a significant amount of play time equipment which we are certain your child has enthusiastically reported! </w:t>
                          </w:r>
                        </w:p>
                        <w:p w14:paraId="02D7A1E0" w14:textId="69DC7B47" w:rsidR="00610005" w:rsidRPr="00F5325C" w:rsidRDefault="00610005" w:rsidP="00CF152F">
                          <w:pPr>
                            <w:rPr>
                              <w:rFonts w:ascii="Letter-join Plus 1" w:hAnsi="Letter-join Plus 1"/>
                              <w:sz w:val="28"/>
                              <w:szCs w:val="28"/>
                              <w:u w:val="single"/>
                              <w:lang w:val="en-GB"/>
                            </w:rPr>
                          </w:pPr>
                          <w:r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u w:val="single"/>
                              <w:lang w:val="en-GB"/>
                            </w:rPr>
                            <w:t xml:space="preserve">PE equipment &amp; gym apparatus. </w:t>
                          </w:r>
                        </w:p>
                        <w:p w14:paraId="11D0E892" w14:textId="38EA71B2" w:rsidR="00610005" w:rsidRPr="00F5325C" w:rsidRDefault="00610005" w:rsidP="00CF152F">
                          <w:pPr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</w:pPr>
                          <w:r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  <w:t xml:space="preserve">This week, we have also received </w:t>
                          </w:r>
                          <w:r w:rsidR="00A85F40"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  <w:t xml:space="preserve">a large PE order containing all the equipment needed for a broad PE curriculum. We are now waiting for our </w:t>
                          </w:r>
                          <w:r w:rsidR="00971111" w:rsidRPr="00F5325C">
                            <w:rPr>
                              <w:rFonts w:ascii="Letter-join Plus 1" w:hAnsi="Letter-join Plus 1"/>
                              <w:sz w:val="28"/>
                              <w:szCs w:val="28"/>
                              <w:lang w:val="en-GB"/>
                            </w:rPr>
                            <w:t xml:space="preserve">gym apparatus to arrive!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01E096" id="Rectangle 11" o:spid="_x0000_s1032" style="position:absolute;margin-left:520.5pt;margin-top:272.4pt;width:222pt;height:30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" fillcolor="#a5a5a5 [2092]" strokecolor="#1f3763 [1604]" strokeweight="1pt">
              <v:textbox>
                <w:txbxContent>
                  <w:p w14:paraId="6424891F" w14:textId="4E4E0AB2" w:rsidR="00610005" w:rsidRPr="00F5325C" w:rsidRDefault="00610005" w:rsidP="00CF152F">
                    <w:pPr>
                      <w:rPr>
                        <w:rFonts w:ascii="Letter-join Plus 1" w:hAnsi="Letter-join Plus 1"/>
                        <w:sz w:val="28"/>
                        <w:szCs w:val="28"/>
                        <w:u w:val="single"/>
                        <w:lang w:val="en-GB"/>
                      </w:rPr>
                    </w:pPr>
                    <w:r w:rsidRPr="00F5325C">
                      <w:rPr>
                        <w:rFonts w:ascii="Letter-join Plus 1" w:hAnsi="Letter-join Plus 1"/>
                        <w:sz w:val="28"/>
                        <w:szCs w:val="28"/>
                        <w:u w:val="single"/>
                        <w:lang w:val="en-GB"/>
                      </w:rPr>
                      <w:t>Play time equipment</w:t>
                    </w:r>
                  </w:p>
                  <w:p w14:paraId="558ACF46" w14:textId="1E0CAA66" w:rsidR="00610005" w:rsidRPr="00F5325C" w:rsidRDefault="00610005" w:rsidP="00CF152F">
                    <w:pPr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</w:pPr>
                    <w:r w:rsidRPr="00F5325C"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  <w:t>To encourage social play, gross motor   skills development, hand-ey</w:t>
                    </w:r>
                    <w:r w:rsidR="00F5325C"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  <w:t>e</w:t>
                    </w:r>
                    <w:r w:rsidRPr="00F5325C"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  <w:t xml:space="preserve"> coordination, we have ordered a significant amount of play time equipment which we are certain your child has enthusiastically reported! </w:t>
                    </w:r>
                  </w:p>
                  <w:p w14:paraId="02D7A1E0" w14:textId="69DC7B47" w:rsidR="00610005" w:rsidRPr="00F5325C" w:rsidRDefault="00610005" w:rsidP="00CF152F">
                    <w:pPr>
                      <w:rPr>
                        <w:rFonts w:ascii="Letter-join Plus 1" w:hAnsi="Letter-join Plus 1"/>
                        <w:sz w:val="28"/>
                        <w:szCs w:val="28"/>
                        <w:u w:val="single"/>
                        <w:lang w:val="en-GB"/>
                      </w:rPr>
                    </w:pPr>
                    <w:r w:rsidRPr="00F5325C">
                      <w:rPr>
                        <w:rFonts w:ascii="Letter-join Plus 1" w:hAnsi="Letter-join Plus 1"/>
                        <w:sz w:val="28"/>
                        <w:szCs w:val="28"/>
                        <w:u w:val="single"/>
                        <w:lang w:val="en-GB"/>
                      </w:rPr>
                      <w:t xml:space="preserve">PE equipment &amp; gym apparatus. </w:t>
                    </w:r>
                  </w:p>
                  <w:p w14:paraId="11D0E892" w14:textId="38EA71B2" w:rsidR="00610005" w:rsidRPr="00F5325C" w:rsidRDefault="00610005" w:rsidP="00CF152F">
                    <w:pPr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</w:pPr>
                    <w:r w:rsidRPr="00F5325C"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  <w:t xml:space="preserve">This week, we have also received </w:t>
                    </w:r>
                    <w:r w:rsidR="00A85F40" w:rsidRPr="00F5325C"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  <w:t xml:space="preserve">a large PE order containing all the equipment needed for a broad PE curriculum. We are now waiting for our </w:t>
                    </w:r>
                    <w:r w:rsidR="00971111" w:rsidRPr="00F5325C">
                      <w:rPr>
                        <w:rFonts w:ascii="Letter-join Plus 1" w:hAnsi="Letter-join Plus 1"/>
                        <w:sz w:val="28"/>
                        <w:szCs w:val="28"/>
                        <w:lang w:val="en-GB"/>
                      </w:rPr>
                      <w:t xml:space="preserve">gym apparatus to arrive!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F708E3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0A8085" wp14:editId="1F0FD4BA">
              <wp:simplePos x="0" y="0"/>
              <wp:positionH relativeFrom="margin">
                <wp:align>center</wp:align>
              </wp:positionH>
              <wp:positionV relativeFrom="page">
                <wp:posOffset>161925</wp:posOffset>
              </wp:positionV>
              <wp:extent cx="9578488" cy="7086600"/>
              <wp:effectExtent l="0" t="0" r="3810" b="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78488" cy="7086600"/>
                        <a:chOff x="0" y="0"/>
                        <a:chExt cx="9600880" cy="7319350"/>
                      </a:xfrm>
                    </wpg:grpSpPr>
                    <wps:wsp>
                      <wps:cNvPr id="3" name="Rectangle 18"/>
                      <wps:cNvSpPr/>
                      <wps:spPr>
                        <a:xfrm>
                          <a:off x="3570677" y="0"/>
                          <a:ext cx="3058945" cy="2861936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629623" y="1053211"/>
                          <a:ext cx="2971257" cy="2517923"/>
                          <a:chOff x="160275" y="1096675"/>
                          <a:chExt cx="3092195" cy="2621834"/>
                        </a:xfrm>
                      </wpg:grpSpPr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160275" y="1096675"/>
                            <a:ext cx="2397125" cy="2283789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589014" y="1545744"/>
                            <a:ext cx="2190241" cy="2172765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 w="12700">
                            <a:solidFill>
                              <a:srgbClr val="33CC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997710" y="2332977"/>
                            <a:ext cx="1254760" cy="1257299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4"/>
                          <a:chOff x="0" y="2433171"/>
                          <a:chExt cx="3047999" cy="986304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1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3F57A" id="Group 65" o:spid="_x0000_s1026" alt="&quot;&quot;" style="position:absolute;margin-left:0;margin-top:12.75pt;width:754.2pt;height:558pt;z-index:251661312;mso-position-horizontal:center;mso-position-horizontal-relative:margin;mso-position-vertical-relative:page" coordsize="96008,7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">
              <v:rect id="Rectangle 18" o:spid="_x0000_s1027" style="position:absolute;left:35706;width:30590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" fillcolor="#7030a0" stroked="f" strokeweight="1pt"/>
              <v:group id="Group 26" o:spid="_x0000_s1028" alt="Design Elements" style="position:absolute;left:66296;top:10532;width:29712;height:25179" coordorigin="1602,10966" coordsize="30921,2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 30" o:spid="_x0000_s1029" alt="Child with chalk " style="position:absolute;left:1602;top:10966;width:23972;height:22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" fillcolor="#aeaaaa [2414]" stroked="f" strokeweight="1pt"/>
                <v:rect id="Rectangle 34" o:spid="_x0000_s1030" style="position:absolute;left:5890;top:15457;width:21902;height:2172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" fillcolor="#3cc" strokecolor="#3cc" strokeweight="1pt"/>
                <v:rect id="Rectangle 35" o:spid="_x0000_s1031" style="position:absolute;left:19977;top:23329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" fillcolor="#7030a0" stroked="f" strokeweight="1pt"/>
              </v:group>
              <v:group id="Group 1" o:spid="_x0000_s1032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 23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" fillcolor="#7030a0" stroked="f" strokeweight="1pt"/>
                <v:rect id="Rectangle 24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" fillcolor="#099" stroked="f" strokeweight="1pt"/>
                <v:rect id="Rectangle 25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J3xQAAANoAAAAPAAAAZHJzL2Rvd25yZXYueG1sRI9Ba8JA&#10;FITvBf/D8oTe6kah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DfA9J3xQAAANoAAAAP&#10;AAAAAAAAAAAAAAAAAAcCAABkcnMvZG93bnJldi54bWxQSwUGAAAAAAMAAwC3AAAA+QIAAAAA&#10;" fillcolor="#44546a [3215]" stroked="f" strokeweight="1pt"/>
              </v:group>
              <v:group id="Group 1" o:spid="_x0000_s1036" style="position:absolute;left:32419;top:29343;width:31088;height:1372;rotation:180" coordorigin=",24331" coordsize="30479,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" fillcolor="#7030a0" stroked="f" strokeweight="1pt"/>
                <v:rect id="Rectangle 41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" fillcolor="#099" stroked="f" strokeweight="1pt"/>
                <v:rect id="Rectangle 42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w10:wrap anchorx="margin" anchory="page"/>
            </v:group>
          </w:pict>
        </mc:Fallback>
      </mc:AlternateContent>
    </w:r>
    <w:r w:rsidR="0011066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F2DF06" wp14:editId="6E7A3C52">
              <wp:simplePos x="0" y="0"/>
              <wp:positionH relativeFrom="column">
                <wp:posOffset>10001250</wp:posOffset>
              </wp:positionH>
              <wp:positionV relativeFrom="paragraph">
                <wp:posOffset>1823198</wp:posOffset>
              </wp:positionV>
              <wp:extent cx="1952625" cy="1638300"/>
              <wp:effectExtent l="0" t="0" r="9525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638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B4C7F8" w14:textId="6E8BF436" w:rsidR="00944812" w:rsidRDefault="009448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2DF0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787.5pt;margin-top:143.55pt;width:153.7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UvLwIAAFw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" fillcolor="white [3201]" stroked="f" strokeweight=".5pt">
              <v:textbox>
                <w:txbxContent>
                  <w:p w14:paraId="6CB4C7F8" w14:textId="6E8BF436" w:rsidR="00944812" w:rsidRDefault="00944812"/>
                </w:txbxContent>
              </v:textbox>
            </v:shape>
          </w:pict>
        </mc:Fallback>
      </mc:AlternateContent>
    </w:r>
    <w:r w:rsidR="0070110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AE"/>
    <w:rsid w:val="00002366"/>
    <w:rsid w:val="000059C7"/>
    <w:rsid w:val="00005F84"/>
    <w:rsid w:val="00015959"/>
    <w:rsid w:val="00023293"/>
    <w:rsid w:val="00025E22"/>
    <w:rsid w:val="000369C0"/>
    <w:rsid w:val="000433EF"/>
    <w:rsid w:val="0005132A"/>
    <w:rsid w:val="00061977"/>
    <w:rsid w:val="000719A2"/>
    <w:rsid w:val="00074879"/>
    <w:rsid w:val="0008782A"/>
    <w:rsid w:val="00092E5F"/>
    <w:rsid w:val="00096370"/>
    <w:rsid w:val="000975CC"/>
    <w:rsid w:val="000A065A"/>
    <w:rsid w:val="000B16A7"/>
    <w:rsid w:val="000C1EC0"/>
    <w:rsid w:val="000D5D95"/>
    <w:rsid w:val="000F2DEA"/>
    <w:rsid w:val="000F6341"/>
    <w:rsid w:val="00106FC5"/>
    <w:rsid w:val="0011066B"/>
    <w:rsid w:val="00114C40"/>
    <w:rsid w:val="00120DEC"/>
    <w:rsid w:val="001236C1"/>
    <w:rsid w:val="00132E40"/>
    <w:rsid w:val="00141211"/>
    <w:rsid w:val="001417E7"/>
    <w:rsid w:val="00175656"/>
    <w:rsid w:val="0018568C"/>
    <w:rsid w:val="00193E93"/>
    <w:rsid w:val="00197C2C"/>
    <w:rsid w:val="001A66C1"/>
    <w:rsid w:val="001B2181"/>
    <w:rsid w:val="001C55B6"/>
    <w:rsid w:val="001C6BEC"/>
    <w:rsid w:val="001D5038"/>
    <w:rsid w:val="001D6AE0"/>
    <w:rsid w:val="001D6CC4"/>
    <w:rsid w:val="001E60FD"/>
    <w:rsid w:val="001E75FA"/>
    <w:rsid w:val="0020439B"/>
    <w:rsid w:val="00204E80"/>
    <w:rsid w:val="00206405"/>
    <w:rsid w:val="00216388"/>
    <w:rsid w:val="002268A9"/>
    <w:rsid w:val="0023044F"/>
    <w:rsid w:val="00235A1E"/>
    <w:rsid w:val="00237ABD"/>
    <w:rsid w:val="00253267"/>
    <w:rsid w:val="00257705"/>
    <w:rsid w:val="00261FD2"/>
    <w:rsid w:val="00274FB8"/>
    <w:rsid w:val="00276028"/>
    <w:rsid w:val="00277F2F"/>
    <w:rsid w:val="002823CD"/>
    <w:rsid w:val="00284127"/>
    <w:rsid w:val="00287787"/>
    <w:rsid w:val="00287B32"/>
    <w:rsid w:val="00291685"/>
    <w:rsid w:val="002A15BB"/>
    <w:rsid w:val="002A6E10"/>
    <w:rsid w:val="002B0A3D"/>
    <w:rsid w:val="002B26AA"/>
    <w:rsid w:val="002C4EA4"/>
    <w:rsid w:val="002C5561"/>
    <w:rsid w:val="002E500C"/>
    <w:rsid w:val="002F5AC4"/>
    <w:rsid w:val="003007A7"/>
    <w:rsid w:val="003225DD"/>
    <w:rsid w:val="003257E1"/>
    <w:rsid w:val="00325DEC"/>
    <w:rsid w:val="00327D59"/>
    <w:rsid w:val="00340B79"/>
    <w:rsid w:val="00340E0C"/>
    <w:rsid w:val="00344377"/>
    <w:rsid w:val="00346FFA"/>
    <w:rsid w:val="00354E39"/>
    <w:rsid w:val="0035591C"/>
    <w:rsid w:val="00371D4F"/>
    <w:rsid w:val="00381367"/>
    <w:rsid w:val="00387CD0"/>
    <w:rsid w:val="00393C40"/>
    <w:rsid w:val="003975CE"/>
    <w:rsid w:val="003A3069"/>
    <w:rsid w:val="003A79AA"/>
    <w:rsid w:val="003B3DA1"/>
    <w:rsid w:val="003C20B5"/>
    <w:rsid w:val="003C5789"/>
    <w:rsid w:val="003E184B"/>
    <w:rsid w:val="003E545F"/>
    <w:rsid w:val="003E55D4"/>
    <w:rsid w:val="003E6311"/>
    <w:rsid w:val="003F03D2"/>
    <w:rsid w:val="003F1E1A"/>
    <w:rsid w:val="00402330"/>
    <w:rsid w:val="004045E5"/>
    <w:rsid w:val="00407566"/>
    <w:rsid w:val="00421496"/>
    <w:rsid w:val="004226D7"/>
    <w:rsid w:val="00422C27"/>
    <w:rsid w:val="00426465"/>
    <w:rsid w:val="0044367C"/>
    <w:rsid w:val="00447C6E"/>
    <w:rsid w:val="004570AC"/>
    <w:rsid w:val="004642F0"/>
    <w:rsid w:val="00466D72"/>
    <w:rsid w:val="00467B69"/>
    <w:rsid w:val="00475075"/>
    <w:rsid w:val="004842D4"/>
    <w:rsid w:val="0048788D"/>
    <w:rsid w:val="0049400A"/>
    <w:rsid w:val="00496460"/>
    <w:rsid w:val="004A01F8"/>
    <w:rsid w:val="004A3FA3"/>
    <w:rsid w:val="004A529D"/>
    <w:rsid w:val="004E2762"/>
    <w:rsid w:val="00500564"/>
    <w:rsid w:val="005033E0"/>
    <w:rsid w:val="0050396E"/>
    <w:rsid w:val="00510970"/>
    <w:rsid w:val="0051102B"/>
    <w:rsid w:val="00515390"/>
    <w:rsid w:val="00516ABA"/>
    <w:rsid w:val="005250F3"/>
    <w:rsid w:val="00527B95"/>
    <w:rsid w:val="005310B7"/>
    <w:rsid w:val="0053519D"/>
    <w:rsid w:val="00540B5C"/>
    <w:rsid w:val="0055339F"/>
    <w:rsid w:val="0057100B"/>
    <w:rsid w:val="00572A3A"/>
    <w:rsid w:val="0058117D"/>
    <w:rsid w:val="00583817"/>
    <w:rsid w:val="005838BC"/>
    <w:rsid w:val="005A4629"/>
    <w:rsid w:val="005B57E1"/>
    <w:rsid w:val="005B65C1"/>
    <w:rsid w:val="005E61E0"/>
    <w:rsid w:val="005F0F31"/>
    <w:rsid w:val="006024ED"/>
    <w:rsid w:val="00607D18"/>
    <w:rsid w:val="00610005"/>
    <w:rsid w:val="0061793F"/>
    <w:rsid w:val="0062123A"/>
    <w:rsid w:val="00627242"/>
    <w:rsid w:val="0063466B"/>
    <w:rsid w:val="00641FAC"/>
    <w:rsid w:val="006604DB"/>
    <w:rsid w:val="006605F8"/>
    <w:rsid w:val="00661807"/>
    <w:rsid w:val="006676A1"/>
    <w:rsid w:val="00671982"/>
    <w:rsid w:val="00671C24"/>
    <w:rsid w:val="006833BD"/>
    <w:rsid w:val="00685B5B"/>
    <w:rsid w:val="00690A72"/>
    <w:rsid w:val="006A68DF"/>
    <w:rsid w:val="006B189C"/>
    <w:rsid w:val="006B2918"/>
    <w:rsid w:val="006B321D"/>
    <w:rsid w:val="006D0F83"/>
    <w:rsid w:val="006E1FC0"/>
    <w:rsid w:val="006E2D42"/>
    <w:rsid w:val="00701109"/>
    <w:rsid w:val="00702342"/>
    <w:rsid w:val="007055A4"/>
    <w:rsid w:val="0071480D"/>
    <w:rsid w:val="00720FEE"/>
    <w:rsid w:val="0072114A"/>
    <w:rsid w:val="00741AE2"/>
    <w:rsid w:val="007430DA"/>
    <w:rsid w:val="00747C90"/>
    <w:rsid w:val="007535E9"/>
    <w:rsid w:val="00756888"/>
    <w:rsid w:val="007636AB"/>
    <w:rsid w:val="00764B6F"/>
    <w:rsid w:val="007757D4"/>
    <w:rsid w:val="007914B2"/>
    <w:rsid w:val="007B46EA"/>
    <w:rsid w:val="007B6889"/>
    <w:rsid w:val="007C43E1"/>
    <w:rsid w:val="007C462F"/>
    <w:rsid w:val="007C7319"/>
    <w:rsid w:val="007D43B3"/>
    <w:rsid w:val="007E10FA"/>
    <w:rsid w:val="007E4251"/>
    <w:rsid w:val="007E575D"/>
    <w:rsid w:val="007E6DD0"/>
    <w:rsid w:val="007E7217"/>
    <w:rsid w:val="007F20B4"/>
    <w:rsid w:val="007F525E"/>
    <w:rsid w:val="00803271"/>
    <w:rsid w:val="0081191A"/>
    <w:rsid w:val="0082695D"/>
    <w:rsid w:val="0083044C"/>
    <w:rsid w:val="00836C11"/>
    <w:rsid w:val="00842AD2"/>
    <w:rsid w:val="0085182D"/>
    <w:rsid w:val="008642EA"/>
    <w:rsid w:val="00866D7F"/>
    <w:rsid w:val="008709F5"/>
    <w:rsid w:val="00877A91"/>
    <w:rsid w:val="00884E86"/>
    <w:rsid w:val="00890F8E"/>
    <w:rsid w:val="008927FF"/>
    <w:rsid w:val="00894D43"/>
    <w:rsid w:val="008A1C3B"/>
    <w:rsid w:val="008A5882"/>
    <w:rsid w:val="008B4AE5"/>
    <w:rsid w:val="008C1EB9"/>
    <w:rsid w:val="008C32BA"/>
    <w:rsid w:val="008C558F"/>
    <w:rsid w:val="008D1960"/>
    <w:rsid w:val="008E3921"/>
    <w:rsid w:val="008E39F0"/>
    <w:rsid w:val="0090027B"/>
    <w:rsid w:val="00905238"/>
    <w:rsid w:val="0091266B"/>
    <w:rsid w:val="00916F75"/>
    <w:rsid w:val="00931F6F"/>
    <w:rsid w:val="00935827"/>
    <w:rsid w:val="00944812"/>
    <w:rsid w:val="009458D0"/>
    <w:rsid w:val="0094702A"/>
    <w:rsid w:val="009521A2"/>
    <w:rsid w:val="009614FA"/>
    <w:rsid w:val="00967DAB"/>
    <w:rsid w:val="00967F96"/>
    <w:rsid w:val="00971111"/>
    <w:rsid w:val="00971876"/>
    <w:rsid w:val="009720D5"/>
    <w:rsid w:val="00973ADD"/>
    <w:rsid w:val="00974E0D"/>
    <w:rsid w:val="00980D8C"/>
    <w:rsid w:val="00990E76"/>
    <w:rsid w:val="00991A53"/>
    <w:rsid w:val="009930BA"/>
    <w:rsid w:val="00996F4E"/>
    <w:rsid w:val="009A18E4"/>
    <w:rsid w:val="009B4426"/>
    <w:rsid w:val="009B76E8"/>
    <w:rsid w:val="009E11AD"/>
    <w:rsid w:val="009E38FF"/>
    <w:rsid w:val="009E3A7A"/>
    <w:rsid w:val="009F12FE"/>
    <w:rsid w:val="009F2A3F"/>
    <w:rsid w:val="009F5CCD"/>
    <w:rsid w:val="009F71FE"/>
    <w:rsid w:val="00A1205A"/>
    <w:rsid w:val="00A20260"/>
    <w:rsid w:val="00A23ADC"/>
    <w:rsid w:val="00A31F33"/>
    <w:rsid w:val="00A36DB0"/>
    <w:rsid w:val="00A60259"/>
    <w:rsid w:val="00A65F96"/>
    <w:rsid w:val="00A66322"/>
    <w:rsid w:val="00A70A62"/>
    <w:rsid w:val="00A71DA8"/>
    <w:rsid w:val="00A750F5"/>
    <w:rsid w:val="00A85F40"/>
    <w:rsid w:val="00A9515C"/>
    <w:rsid w:val="00AA4C71"/>
    <w:rsid w:val="00AA703A"/>
    <w:rsid w:val="00AB1210"/>
    <w:rsid w:val="00AB22F9"/>
    <w:rsid w:val="00AB770D"/>
    <w:rsid w:val="00AC359D"/>
    <w:rsid w:val="00AE3C9F"/>
    <w:rsid w:val="00AF2088"/>
    <w:rsid w:val="00AF5FB0"/>
    <w:rsid w:val="00B0080A"/>
    <w:rsid w:val="00B01B31"/>
    <w:rsid w:val="00B03A82"/>
    <w:rsid w:val="00B0538C"/>
    <w:rsid w:val="00B07107"/>
    <w:rsid w:val="00B12736"/>
    <w:rsid w:val="00B14E9E"/>
    <w:rsid w:val="00B23D80"/>
    <w:rsid w:val="00B34206"/>
    <w:rsid w:val="00B37AB8"/>
    <w:rsid w:val="00B418DE"/>
    <w:rsid w:val="00B47BA6"/>
    <w:rsid w:val="00B47FE7"/>
    <w:rsid w:val="00B50B71"/>
    <w:rsid w:val="00B67824"/>
    <w:rsid w:val="00B8050F"/>
    <w:rsid w:val="00BA7DA3"/>
    <w:rsid w:val="00BB5A04"/>
    <w:rsid w:val="00BB786C"/>
    <w:rsid w:val="00BC424A"/>
    <w:rsid w:val="00BC4D90"/>
    <w:rsid w:val="00BD005D"/>
    <w:rsid w:val="00BD0389"/>
    <w:rsid w:val="00BE15BA"/>
    <w:rsid w:val="00BF1465"/>
    <w:rsid w:val="00C02E59"/>
    <w:rsid w:val="00C20ED0"/>
    <w:rsid w:val="00C21EB5"/>
    <w:rsid w:val="00C30265"/>
    <w:rsid w:val="00C31FC1"/>
    <w:rsid w:val="00C46111"/>
    <w:rsid w:val="00C62EDB"/>
    <w:rsid w:val="00C64EB2"/>
    <w:rsid w:val="00C8233A"/>
    <w:rsid w:val="00C83332"/>
    <w:rsid w:val="00C84F61"/>
    <w:rsid w:val="00C93203"/>
    <w:rsid w:val="00C95E04"/>
    <w:rsid w:val="00C9713F"/>
    <w:rsid w:val="00CC0A8F"/>
    <w:rsid w:val="00CC230F"/>
    <w:rsid w:val="00CC24B6"/>
    <w:rsid w:val="00CC5F09"/>
    <w:rsid w:val="00CD3286"/>
    <w:rsid w:val="00CD3A64"/>
    <w:rsid w:val="00CE08CD"/>
    <w:rsid w:val="00CF152F"/>
    <w:rsid w:val="00CF27EA"/>
    <w:rsid w:val="00D05C9F"/>
    <w:rsid w:val="00D0664A"/>
    <w:rsid w:val="00D07E8C"/>
    <w:rsid w:val="00D20B0B"/>
    <w:rsid w:val="00D210FA"/>
    <w:rsid w:val="00D30F1D"/>
    <w:rsid w:val="00D455DF"/>
    <w:rsid w:val="00D57231"/>
    <w:rsid w:val="00D701D5"/>
    <w:rsid w:val="00D77F68"/>
    <w:rsid w:val="00D84080"/>
    <w:rsid w:val="00D87B48"/>
    <w:rsid w:val="00D91203"/>
    <w:rsid w:val="00D9128D"/>
    <w:rsid w:val="00D94938"/>
    <w:rsid w:val="00D94FD1"/>
    <w:rsid w:val="00DA2893"/>
    <w:rsid w:val="00DA2A18"/>
    <w:rsid w:val="00DA6FE1"/>
    <w:rsid w:val="00DB0241"/>
    <w:rsid w:val="00DD6A3D"/>
    <w:rsid w:val="00DE55F0"/>
    <w:rsid w:val="00DF09C3"/>
    <w:rsid w:val="00E05867"/>
    <w:rsid w:val="00E1344D"/>
    <w:rsid w:val="00E169CD"/>
    <w:rsid w:val="00E3735E"/>
    <w:rsid w:val="00E41692"/>
    <w:rsid w:val="00E50C5A"/>
    <w:rsid w:val="00E51F71"/>
    <w:rsid w:val="00E52B5D"/>
    <w:rsid w:val="00E55D74"/>
    <w:rsid w:val="00E64373"/>
    <w:rsid w:val="00E67C1B"/>
    <w:rsid w:val="00E70698"/>
    <w:rsid w:val="00E722EE"/>
    <w:rsid w:val="00E74907"/>
    <w:rsid w:val="00E81234"/>
    <w:rsid w:val="00E816C4"/>
    <w:rsid w:val="00E83270"/>
    <w:rsid w:val="00E9037E"/>
    <w:rsid w:val="00E969DF"/>
    <w:rsid w:val="00EA120D"/>
    <w:rsid w:val="00EA49C3"/>
    <w:rsid w:val="00EB0E21"/>
    <w:rsid w:val="00EB5E14"/>
    <w:rsid w:val="00ED1FA3"/>
    <w:rsid w:val="00ED2BDB"/>
    <w:rsid w:val="00ED44EA"/>
    <w:rsid w:val="00EE19D9"/>
    <w:rsid w:val="00EE6792"/>
    <w:rsid w:val="00EF26FC"/>
    <w:rsid w:val="00F0480B"/>
    <w:rsid w:val="00F10F3E"/>
    <w:rsid w:val="00F11455"/>
    <w:rsid w:val="00F37523"/>
    <w:rsid w:val="00F41BA6"/>
    <w:rsid w:val="00F4646E"/>
    <w:rsid w:val="00F47B53"/>
    <w:rsid w:val="00F50168"/>
    <w:rsid w:val="00F50D34"/>
    <w:rsid w:val="00F5325C"/>
    <w:rsid w:val="00F61360"/>
    <w:rsid w:val="00F62DBD"/>
    <w:rsid w:val="00F6610A"/>
    <w:rsid w:val="00F678D8"/>
    <w:rsid w:val="00F708E3"/>
    <w:rsid w:val="00F72522"/>
    <w:rsid w:val="00F775BF"/>
    <w:rsid w:val="00F97BBC"/>
    <w:rsid w:val="00FA29AE"/>
    <w:rsid w:val="00FA3038"/>
    <w:rsid w:val="00FA59B7"/>
    <w:rsid w:val="00FB2D15"/>
    <w:rsid w:val="00FC4AA8"/>
    <w:rsid w:val="00FC538A"/>
    <w:rsid w:val="00FD3917"/>
    <w:rsid w:val="00FD6BA8"/>
    <w:rsid w:val="00FE2B9F"/>
    <w:rsid w:val="00FF3CF0"/>
    <w:rsid w:val="00FF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CDDA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F775BF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22EE"/>
    <w:rPr>
      <w:i/>
      <w:iCs/>
    </w:rPr>
  </w:style>
  <w:style w:type="paragraph" w:customStyle="1" w:styleId="xmsonormal">
    <w:name w:val="x_msonormal"/>
    <w:basedOn w:val="Normal"/>
    <w:rsid w:val="00E134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2simple.com/wellbeing/striver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SoLStaff\AppData\Local\Microsoft\Office\16.0\DTS\en-US%7bE060D309-9CA8-496F-BC55-AE0FCEC985B5%7d\%7b79FB5DCF-12C0-473A-B108-3ED37B5196BB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B06B9-27AB-40FB-B977-14D6FC8A98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{79FB5DCF-12C0-473A-B108-3ED37B5196BB}tf16412178_win32</Template>
  <TotalTime>0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2022-01-15T11:06:00Z</dcterms:created>
  <dcterms:modified xsi:type="dcterms:W3CDTF">2022-01-15T11:06:00Z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